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jc w:val="center"/>
        <w:tblBorders>
          <w:insideV w:val="single" w:sz="12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7852"/>
        <w:gridCol w:w="7852"/>
      </w:tblGrid>
      <w:tr w:rsidR="00773330" w:rsidRPr="00773330" w14:paraId="40983BE3" w14:textId="643D2D1C" w:rsidTr="00F261F2">
        <w:trPr>
          <w:trHeight w:val="567"/>
          <w:jc w:val="center"/>
        </w:trPr>
        <w:tc>
          <w:tcPr>
            <w:tcW w:w="2500" w:type="pct"/>
            <w:vAlign w:val="center"/>
          </w:tcPr>
          <w:p w14:paraId="5038ED8A" w14:textId="77777777" w:rsidR="00343EFF" w:rsidRPr="00CA2354" w:rsidRDefault="00343EFF" w:rsidP="00343EFF">
            <w:pPr>
              <w:pStyle w:val="ad"/>
              <w:spacing w:after="0"/>
              <w:jc w:val="center"/>
              <w:rPr>
                <w:rFonts w:ascii="Arial Narrow" w:hAnsi="Arial Narrow" w:cs="Arial"/>
                <w:bCs/>
                <w:noProof/>
                <w:color w:val="auto"/>
                <w:sz w:val="130"/>
                <w:szCs w:val="130"/>
                <w:lang w:val="en-US"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A2354">
              <w:rPr>
                <w:rFonts w:ascii="Arial Narrow" w:hAnsi="Arial Narrow" w:cs="Arial"/>
                <w:bCs/>
                <w:noProof/>
                <w:color w:val="auto"/>
                <w:sz w:val="130"/>
                <w:szCs w:val="13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CA2354">
              <w:rPr>
                <w:rFonts w:ascii="Arial Narrow" w:hAnsi="Arial Narrow" w:cs="Arial"/>
                <w:bCs/>
                <w:noProof/>
                <w:color w:val="auto"/>
                <w:sz w:val="130"/>
                <w:szCs w:val="130"/>
                <w:lang w:val="en-US"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CA2354">
              <w:rPr>
                <w:rFonts w:ascii="Arial Narrow" w:hAnsi="Arial Narrow" w:cs="Arial"/>
                <w:bCs/>
                <w:noProof/>
                <w:color w:val="auto"/>
                <w:sz w:val="130"/>
                <w:szCs w:val="13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>
              <w:rPr>
                <w:rFonts w:ascii="Arial Narrow" w:hAnsi="Arial Narrow" w:cs="Arial"/>
                <w:bCs/>
                <w:noProof/>
                <w:color w:val="auto"/>
                <w:sz w:val="130"/>
                <w:szCs w:val="130"/>
                <w:lang w:val="en-US"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2022</w:t>
            </w:r>
            <w:r w:rsidRPr="00CA2354">
              <w:rPr>
                <w:rFonts w:ascii="Arial Narrow" w:hAnsi="Arial Narrow" w:cs="Arial"/>
                <w:bCs/>
                <w:noProof/>
                <w:color w:val="auto"/>
                <w:sz w:val="130"/>
                <w:szCs w:val="13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60"/>
              <w:gridCol w:w="2561"/>
              <w:gridCol w:w="2561"/>
            </w:tblGrid>
            <w:tr w:rsidR="00343EFF" w:rsidRPr="00773330" w14:paraId="65641D86" w14:textId="77777777" w:rsidTr="00034B27">
              <w:tc>
                <w:tcPr>
                  <w:tcW w:w="1666" w:type="pct"/>
                  <w:tcMar>
                    <w:top w:w="198" w:type="dxa"/>
                    <w:bottom w:w="198" w:type="dxa"/>
                  </w:tcMar>
                </w:tcPr>
                <w:p w14:paraId="32FDA59E" w14:textId="77777777" w:rsidR="00343EFF" w:rsidRPr="00F261F2" w:rsidRDefault="00343EFF" w:rsidP="00343EFF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ΙΑΝΟΥΑΡΙΟΣ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75"/>
                    <w:gridCol w:w="334"/>
                    <w:gridCol w:w="349"/>
                    <w:gridCol w:w="332"/>
                    <w:gridCol w:w="332"/>
                    <w:gridCol w:w="332"/>
                    <w:gridCol w:w="332"/>
                  </w:tblGrid>
                  <w:tr w:rsidR="00343EFF" w:rsidRPr="00773330" w14:paraId="0372A05D" w14:textId="77777777" w:rsidTr="00034B27">
                    <w:trPr>
                      <w:trHeight w:val="113"/>
                    </w:trPr>
                    <w:tc>
                      <w:tcPr>
                        <w:tcW w:w="375" w:type="dxa"/>
                        <w:shd w:val="clear" w:color="auto" w:fill="0FDCEB"/>
                      </w:tcPr>
                      <w:p w14:paraId="47C77A1C" w14:textId="77777777" w:rsidR="00343EFF" w:rsidRPr="00D10F08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334" w:type="dxa"/>
                        <w:shd w:val="clear" w:color="auto" w:fill="0FDCEB"/>
                      </w:tcPr>
                      <w:p w14:paraId="4AA46A99" w14:textId="77777777" w:rsidR="00343EFF" w:rsidRPr="00D10F08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349" w:type="dxa"/>
                        <w:shd w:val="clear" w:color="auto" w:fill="0FDCEB"/>
                      </w:tcPr>
                      <w:p w14:paraId="209A550A" w14:textId="77777777" w:rsidR="00343EFF" w:rsidRPr="00D10F08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332" w:type="dxa"/>
                        <w:shd w:val="clear" w:color="auto" w:fill="0FDCEB"/>
                      </w:tcPr>
                      <w:p w14:paraId="5BBD11DC" w14:textId="77777777" w:rsidR="00343EFF" w:rsidRPr="00D10F08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332" w:type="dxa"/>
                        <w:shd w:val="clear" w:color="auto" w:fill="0FDCEB"/>
                      </w:tcPr>
                      <w:p w14:paraId="7F630BB8" w14:textId="77777777" w:rsidR="00343EFF" w:rsidRPr="00D10F08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332" w:type="dxa"/>
                        <w:shd w:val="clear" w:color="auto" w:fill="0FDCEB"/>
                      </w:tcPr>
                      <w:p w14:paraId="15C59A24" w14:textId="77777777" w:rsidR="00343EFF" w:rsidRPr="00D10F08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332" w:type="dxa"/>
                        <w:shd w:val="clear" w:color="auto" w:fill="0FDCEB"/>
                      </w:tcPr>
                      <w:p w14:paraId="58B71A23" w14:textId="77777777" w:rsidR="00343EFF" w:rsidRPr="00D10F08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43EFF" w:rsidRPr="00773330" w14:paraId="41D1F932" w14:textId="77777777" w:rsidTr="00034B27">
                    <w:trPr>
                      <w:trHeight w:val="170"/>
                    </w:trPr>
                    <w:tc>
                      <w:tcPr>
                        <w:tcW w:w="375" w:type="dxa"/>
                      </w:tcPr>
                      <w:p w14:paraId="5F7EB59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4" w:type="dxa"/>
                      </w:tcPr>
                      <w:p w14:paraId="1B0A8A8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9" w:type="dxa"/>
                      </w:tcPr>
                      <w:p w14:paraId="7E720B6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782B5F0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32E8906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1EF81CE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2F78A15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13905574" w14:textId="77777777" w:rsidTr="00034B27">
                    <w:trPr>
                      <w:trHeight w:val="170"/>
                    </w:trPr>
                    <w:tc>
                      <w:tcPr>
                        <w:tcW w:w="375" w:type="dxa"/>
                      </w:tcPr>
                      <w:p w14:paraId="2F51B94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4" w:type="dxa"/>
                      </w:tcPr>
                      <w:p w14:paraId="6D3E730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9" w:type="dxa"/>
                      </w:tcPr>
                      <w:p w14:paraId="0FD0766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4B5B9F7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1500913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51CF925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232D152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682E04D4" w14:textId="77777777" w:rsidTr="00034B27">
                    <w:trPr>
                      <w:trHeight w:val="170"/>
                    </w:trPr>
                    <w:tc>
                      <w:tcPr>
                        <w:tcW w:w="375" w:type="dxa"/>
                      </w:tcPr>
                      <w:p w14:paraId="232AFB0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4" w:type="dxa"/>
                      </w:tcPr>
                      <w:p w14:paraId="42ED757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9" w:type="dxa"/>
                      </w:tcPr>
                      <w:p w14:paraId="2ABF3C7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057FF8A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1972DA7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6633B8C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6943C6C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28A1F41F" w14:textId="77777777" w:rsidTr="00034B27">
                    <w:trPr>
                      <w:trHeight w:val="170"/>
                    </w:trPr>
                    <w:tc>
                      <w:tcPr>
                        <w:tcW w:w="375" w:type="dxa"/>
                      </w:tcPr>
                      <w:p w14:paraId="487C23D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4" w:type="dxa"/>
                      </w:tcPr>
                      <w:p w14:paraId="5D78AFD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9" w:type="dxa"/>
                      </w:tcPr>
                      <w:p w14:paraId="79FFEF0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6A80CFE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6AB4C95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349C716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70B69C9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7FE1CAB9" w14:textId="77777777" w:rsidTr="00034B27">
                    <w:trPr>
                      <w:trHeight w:val="170"/>
                    </w:trPr>
                    <w:tc>
                      <w:tcPr>
                        <w:tcW w:w="375" w:type="dxa"/>
                      </w:tcPr>
                      <w:p w14:paraId="681F03A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4" w:type="dxa"/>
                      </w:tcPr>
                      <w:p w14:paraId="08DB247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9" w:type="dxa"/>
                      </w:tcPr>
                      <w:p w14:paraId="5A11943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6F6FA5F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293E15F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4DDCC77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29DC34C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521B0FB5" w14:textId="77777777" w:rsidTr="00034B27">
                    <w:trPr>
                      <w:trHeight w:val="170"/>
                    </w:trPr>
                    <w:tc>
                      <w:tcPr>
                        <w:tcW w:w="375" w:type="dxa"/>
                      </w:tcPr>
                      <w:p w14:paraId="142B14E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4" w:type="dxa"/>
                      </w:tcPr>
                      <w:p w14:paraId="53CD481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9" w:type="dxa"/>
                      </w:tcPr>
                      <w:p w14:paraId="05529AD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332" w:type="dxa"/>
                      </w:tcPr>
                      <w:p w14:paraId="4D0A8B0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332" w:type="dxa"/>
                      </w:tcPr>
                      <w:p w14:paraId="2883BD5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332" w:type="dxa"/>
                      </w:tcPr>
                      <w:p w14:paraId="6102B45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332" w:type="dxa"/>
                      </w:tcPr>
                      <w:p w14:paraId="3FCDB81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7336810C" w14:textId="77777777" w:rsidR="00343EFF" w:rsidRPr="00773330" w:rsidRDefault="00343EFF" w:rsidP="00343EFF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667" w:type="pct"/>
                  <w:tcMar>
                    <w:top w:w="198" w:type="dxa"/>
                    <w:bottom w:w="198" w:type="dxa"/>
                  </w:tcMar>
                </w:tcPr>
                <w:p w14:paraId="0D019197" w14:textId="77777777" w:rsidR="00343EFF" w:rsidRPr="00F261F2" w:rsidRDefault="00343EFF" w:rsidP="00343EFF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ΦΕΒΡΟΥΑΡΙΟΣ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5"/>
                    <w:gridCol w:w="343"/>
                    <w:gridCol w:w="343"/>
                    <w:gridCol w:w="343"/>
                    <w:gridCol w:w="343"/>
                    <w:gridCol w:w="343"/>
                    <w:gridCol w:w="337"/>
                  </w:tblGrid>
                  <w:tr w:rsidR="00343EFF" w:rsidRPr="00773330" w14:paraId="3D2E1559" w14:textId="77777777" w:rsidTr="00034B27">
                    <w:trPr>
                      <w:trHeight w:val="113"/>
                    </w:trPr>
                    <w:tc>
                      <w:tcPr>
                        <w:tcW w:w="702" w:type="pct"/>
                        <w:shd w:val="clear" w:color="auto" w:fill="14AFE4"/>
                      </w:tcPr>
                      <w:p w14:paraId="103AF472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40C081CC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3440346B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1E27C763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7718E49F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1107A8CB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14AFE4"/>
                      </w:tcPr>
                      <w:p w14:paraId="6DE31F21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43EFF" w:rsidRPr="00773330" w14:paraId="75EA6A02" w14:textId="77777777" w:rsidTr="00034B27">
                    <w:trPr>
                      <w:trHeight w:val="170"/>
                    </w:trPr>
                    <w:tc>
                      <w:tcPr>
                        <w:tcW w:w="702" w:type="pct"/>
                      </w:tcPr>
                      <w:p w14:paraId="2BF5C19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10718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7E13B2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6A7874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3FDCAD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A5C8E3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6BC8156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208EE542" w14:textId="77777777" w:rsidTr="00034B27">
                    <w:trPr>
                      <w:trHeight w:val="170"/>
                    </w:trPr>
                    <w:tc>
                      <w:tcPr>
                        <w:tcW w:w="702" w:type="pct"/>
                      </w:tcPr>
                      <w:p w14:paraId="3CF1BB2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0A5745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66D687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4DEA9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2E37C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1F276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1C37B7B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554A24C5" w14:textId="77777777" w:rsidTr="00034B27">
                    <w:trPr>
                      <w:trHeight w:val="170"/>
                    </w:trPr>
                    <w:tc>
                      <w:tcPr>
                        <w:tcW w:w="702" w:type="pct"/>
                      </w:tcPr>
                      <w:p w14:paraId="24FDD44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8C6076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015EEA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47245E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F08DB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79039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068C73F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6DDC5454" w14:textId="77777777" w:rsidTr="00034B27">
                    <w:trPr>
                      <w:trHeight w:val="170"/>
                    </w:trPr>
                    <w:tc>
                      <w:tcPr>
                        <w:tcW w:w="702" w:type="pct"/>
                      </w:tcPr>
                      <w:p w14:paraId="1871897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6B2486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0918D6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AE9D83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819B51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D4502C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6B887AC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757EF07D" w14:textId="77777777" w:rsidTr="00034B27">
                    <w:trPr>
                      <w:trHeight w:val="170"/>
                    </w:trPr>
                    <w:tc>
                      <w:tcPr>
                        <w:tcW w:w="702" w:type="pct"/>
                      </w:tcPr>
                      <w:p w14:paraId="389C018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F4020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2FF43F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DEA6F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9B7CB2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AF8D82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4789333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093A4648" w14:textId="77777777" w:rsidTr="00034B27">
                    <w:trPr>
                      <w:trHeight w:val="170"/>
                    </w:trPr>
                    <w:tc>
                      <w:tcPr>
                        <w:tcW w:w="702" w:type="pct"/>
                      </w:tcPr>
                      <w:p w14:paraId="21DCE2F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1FD269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7BDE2B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AAF765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85C157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FAF531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</w:tcPr>
                      <w:p w14:paraId="341448D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1BA6EF28" w14:textId="77777777" w:rsidR="00343EFF" w:rsidRPr="00773330" w:rsidRDefault="00343EFF" w:rsidP="00343EFF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667" w:type="pct"/>
                  <w:tcMar>
                    <w:top w:w="198" w:type="dxa"/>
                    <w:bottom w:w="198" w:type="dxa"/>
                  </w:tcMar>
                </w:tcPr>
                <w:p w14:paraId="6E319171" w14:textId="77777777" w:rsidR="00343EFF" w:rsidRPr="00F261F2" w:rsidRDefault="00343EFF" w:rsidP="00343EFF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ΜΑΡΤΙΟΣ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2"/>
                    <w:gridCol w:w="343"/>
                    <w:gridCol w:w="343"/>
                    <w:gridCol w:w="343"/>
                    <w:gridCol w:w="343"/>
                    <w:gridCol w:w="338"/>
                  </w:tblGrid>
                  <w:tr w:rsidR="00343EFF" w:rsidRPr="00773330" w14:paraId="13BE6008" w14:textId="77777777" w:rsidTr="00034B27">
                    <w:trPr>
                      <w:trHeight w:val="113"/>
                    </w:trPr>
                    <w:tc>
                      <w:tcPr>
                        <w:tcW w:w="704" w:type="pct"/>
                        <w:shd w:val="clear" w:color="auto" w:fill="0ABE78"/>
                      </w:tcPr>
                      <w:p w14:paraId="7EA599ED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ABE78"/>
                      </w:tcPr>
                      <w:p w14:paraId="320F1F4C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09306661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20D43A75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08D35C38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2F858F49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8" w:type="pct"/>
                        <w:shd w:val="clear" w:color="auto" w:fill="0ABE78"/>
                      </w:tcPr>
                      <w:p w14:paraId="31D6AD2D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43EFF" w:rsidRPr="00773330" w14:paraId="66E6E3E8" w14:textId="77777777" w:rsidTr="00034B27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0976CDB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DBF229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9F331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785F6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F024D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C3329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</w:tcPr>
                      <w:p w14:paraId="607796F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630B001C" w14:textId="77777777" w:rsidTr="00034B27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42C2303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EC1A91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681C1A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AEE469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17919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D38E2D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</w:tcPr>
                      <w:p w14:paraId="1A63003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601E0433" w14:textId="77777777" w:rsidTr="00034B27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381027B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ED130E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A4E3DC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A4BAA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89A98A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DFFB2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</w:tcPr>
                      <w:p w14:paraId="34B35DB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125679BD" w14:textId="77777777" w:rsidTr="00034B27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7A93FB8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A24820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59DB55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42A02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D07A27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F0409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</w:tcPr>
                      <w:p w14:paraId="53EBA64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17227B49" w14:textId="77777777" w:rsidTr="00034B27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1A8904E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58CEE9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A9582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DA735A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2C1C93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F52223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</w:tcPr>
                      <w:p w14:paraId="6CF892B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733AC240" w14:textId="77777777" w:rsidTr="00034B27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20E0678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BF06ED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1DA502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F40EA2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8632CF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FC1AB7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pct"/>
                      </w:tcPr>
                      <w:p w14:paraId="33DAFD7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303B1367" w14:textId="77777777" w:rsidR="00343EFF" w:rsidRPr="00773330" w:rsidRDefault="00343EFF" w:rsidP="00343EFF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</w:tr>
            <w:tr w:rsidR="00343EFF" w:rsidRPr="00773330" w14:paraId="7F248328" w14:textId="77777777" w:rsidTr="00034B27">
              <w:tc>
                <w:tcPr>
                  <w:tcW w:w="1666" w:type="pct"/>
                  <w:tcMar>
                    <w:top w:w="198" w:type="dxa"/>
                    <w:bottom w:w="198" w:type="dxa"/>
                  </w:tcMar>
                </w:tcPr>
                <w:p w14:paraId="4CCD85FB" w14:textId="77777777" w:rsidR="00343EFF" w:rsidRPr="00F261F2" w:rsidRDefault="00343EFF" w:rsidP="00343EFF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ΑΠΡΙΛΙΟΣ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9"/>
                    <w:gridCol w:w="342"/>
                    <w:gridCol w:w="343"/>
                    <w:gridCol w:w="343"/>
                    <w:gridCol w:w="342"/>
                    <w:gridCol w:w="342"/>
                    <w:gridCol w:w="335"/>
                  </w:tblGrid>
                  <w:tr w:rsidR="00343EFF" w:rsidRPr="00773330" w14:paraId="1E6725DE" w14:textId="77777777" w:rsidTr="00034B27">
                    <w:trPr>
                      <w:trHeight w:val="113"/>
                    </w:trPr>
                    <w:tc>
                      <w:tcPr>
                        <w:tcW w:w="710" w:type="pct"/>
                        <w:shd w:val="clear" w:color="auto" w:fill="A0D264"/>
                      </w:tcPr>
                      <w:p w14:paraId="0399C208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</w:tcPr>
                      <w:p w14:paraId="3CB56A33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9" w:type="pct"/>
                        <w:shd w:val="clear" w:color="auto" w:fill="A0D264"/>
                      </w:tcPr>
                      <w:p w14:paraId="16B7F056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9" w:type="pct"/>
                        <w:shd w:val="clear" w:color="auto" w:fill="A0D264"/>
                      </w:tcPr>
                      <w:p w14:paraId="298BC37F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</w:tcPr>
                      <w:p w14:paraId="71D7B813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</w:tcPr>
                      <w:p w14:paraId="7BBDA20A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2" w:type="pct"/>
                        <w:shd w:val="clear" w:color="auto" w:fill="A0D264"/>
                      </w:tcPr>
                      <w:p w14:paraId="34FE64A0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43EFF" w:rsidRPr="00773330" w14:paraId="096046B4" w14:textId="77777777" w:rsidTr="00034B27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7624840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1E9B3D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2DA635D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5C6BA1F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831510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6FF552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0C71EB6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76486907" w14:textId="77777777" w:rsidTr="00034B27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4D85260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810D50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08CA2CE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4F28E02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6E2BE9E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5B9CD9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6410DF0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50AB5F79" w14:textId="77777777" w:rsidTr="00034B27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52F223C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E54963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7E128F0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2906908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BE29A4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F45617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63B9241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2613BD13" w14:textId="77777777" w:rsidTr="00034B27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597A973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F083F9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0A7D8F6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0DF337B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6AC298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55C25B5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1C37DC8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4D87A386" w14:textId="77777777" w:rsidTr="00034B27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5E4944D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BE1C14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5EC0488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11AA984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58A037E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58D728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6E6FAE8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754BC0E1" w14:textId="77777777" w:rsidTr="00034B27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679918E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75E46B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76CBB5A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9" w:type="pct"/>
                      </w:tcPr>
                      <w:p w14:paraId="00053D3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6409FD3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6E44BE9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2" w:type="pct"/>
                      </w:tcPr>
                      <w:p w14:paraId="5E51703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76336714" w14:textId="77777777" w:rsidR="00343EFF" w:rsidRPr="00773330" w:rsidRDefault="00343EFF" w:rsidP="00343EFF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 w:bidi="ru-RU"/>
                    </w:rPr>
                  </w:pPr>
                </w:p>
              </w:tc>
              <w:tc>
                <w:tcPr>
                  <w:tcW w:w="1667" w:type="pct"/>
                  <w:tcMar>
                    <w:top w:w="198" w:type="dxa"/>
                    <w:bottom w:w="198" w:type="dxa"/>
                  </w:tcMar>
                </w:tcPr>
                <w:p w14:paraId="2D066779" w14:textId="77777777" w:rsidR="00343EFF" w:rsidRPr="00F261F2" w:rsidRDefault="00343EFF" w:rsidP="00343EFF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ΜΑΪΟΣ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2"/>
                    <w:gridCol w:w="343"/>
                    <w:gridCol w:w="343"/>
                    <w:gridCol w:w="343"/>
                    <w:gridCol w:w="343"/>
                    <w:gridCol w:w="337"/>
                  </w:tblGrid>
                  <w:tr w:rsidR="00343EFF" w:rsidRPr="00773330" w14:paraId="37CD9646" w14:textId="77777777" w:rsidTr="00034B27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EBE164"/>
                      </w:tcPr>
                      <w:p w14:paraId="69BC5483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EBE164"/>
                      </w:tcPr>
                      <w:p w14:paraId="79031155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05BCF1BA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3C922C2F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4EB5E914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33BB9496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EBE164"/>
                      </w:tcPr>
                      <w:p w14:paraId="3E3FFCAF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43EFF" w:rsidRPr="00773330" w14:paraId="2A71F2C1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650AC6F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97F827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BBBEFE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F0773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1A7F8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29C26C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4B878E7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445F6705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707AA96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CC2E09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2DDB0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938E99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76659B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C8B9D3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631C010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0F45D9A5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1AFFF4A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8584E6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C3B82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57D877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C3AAE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7FB68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3A8B5B9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103602F5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05BB595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F5F6CF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E4446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221FDC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12E3D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BB697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48CA33E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73E0A148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031C22E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973F71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0DA50C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2588CB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A1C61A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DDB8E5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2AF0D32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3DEFE6B7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0B98308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889ADB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4D9173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75BC65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6D49DA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5B18D7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</w:tcPr>
                      <w:p w14:paraId="578C56E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3772D6CB" w14:textId="77777777" w:rsidR="00343EFF" w:rsidRPr="00773330" w:rsidRDefault="00343EFF" w:rsidP="00343EFF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 w:bidi="ru-RU"/>
                    </w:rPr>
                  </w:pPr>
                </w:p>
              </w:tc>
              <w:tc>
                <w:tcPr>
                  <w:tcW w:w="1667" w:type="pct"/>
                  <w:tcMar>
                    <w:top w:w="198" w:type="dxa"/>
                    <w:bottom w:w="198" w:type="dxa"/>
                  </w:tcMar>
                </w:tcPr>
                <w:p w14:paraId="4BA6FB31" w14:textId="77777777" w:rsidR="00343EFF" w:rsidRPr="00F261F2" w:rsidRDefault="00343EFF" w:rsidP="00343EFF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it-IT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it-IT" w:bidi="ru-RU"/>
                    </w:rPr>
                    <w:t>ΙΟΥΝΙΟΣ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3"/>
                    <w:gridCol w:w="343"/>
                    <w:gridCol w:w="343"/>
                    <w:gridCol w:w="342"/>
                    <w:gridCol w:w="342"/>
                    <w:gridCol w:w="337"/>
                  </w:tblGrid>
                  <w:tr w:rsidR="00343EFF" w:rsidRPr="00773330" w14:paraId="0A28E030" w14:textId="77777777" w:rsidTr="00034B27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F5D2A5"/>
                      </w:tcPr>
                      <w:p w14:paraId="5FFF71A6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F5D2A5"/>
                      </w:tcPr>
                      <w:p w14:paraId="65B7C7E4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5D2A5"/>
                      </w:tcPr>
                      <w:p w14:paraId="567C66D2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5D2A5"/>
                      </w:tcPr>
                      <w:p w14:paraId="7D815CD4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5D2A5"/>
                      </w:tcPr>
                      <w:p w14:paraId="66D32959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5D2A5"/>
                      </w:tcPr>
                      <w:p w14:paraId="4DE630BE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F5D2A5"/>
                      </w:tcPr>
                      <w:p w14:paraId="12E8DB11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43EFF" w:rsidRPr="00773330" w14:paraId="160AB025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5D2D501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65E36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D20C5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2F126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6E111B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3718AB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75E2BA1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658F34B6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33144B8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A2CDA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B7E49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CA6BA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19088A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D78E9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38851BF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467D82E6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41E623B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4F568D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C3EAE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168D5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439D12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91A5B2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2327BCA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466E9D54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581393C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21964E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3FE3E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517F34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2DD0F7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5A7EB5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25FBC2D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08FA18AA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1C96769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500E8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149B65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E61AE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DA1DE5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5DB76B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7F660C7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5E3FBE25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7D90F1F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C9FAA7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45C266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E39D83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3C299D6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2388ABB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it-IT"/>
                          </w:rPr>
                        </w:pPr>
                      </w:p>
                    </w:tc>
                    <w:tc>
                      <w:tcPr>
                        <w:tcW w:w="706" w:type="pct"/>
                      </w:tcPr>
                      <w:p w14:paraId="4D30A53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</w:p>
                    </w:tc>
                  </w:tr>
                </w:tbl>
                <w:p w14:paraId="4E6E78FE" w14:textId="77777777" w:rsidR="00343EFF" w:rsidRPr="00773330" w:rsidRDefault="00343EFF" w:rsidP="00343EFF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it-IT" w:bidi="ru-RU"/>
                    </w:rPr>
                  </w:pPr>
                </w:p>
              </w:tc>
            </w:tr>
            <w:tr w:rsidR="00343EFF" w:rsidRPr="00773330" w14:paraId="13E405BF" w14:textId="77777777" w:rsidTr="00034B27">
              <w:tc>
                <w:tcPr>
                  <w:tcW w:w="1666" w:type="pct"/>
                  <w:tcMar>
                    <w:top w:w="198" w:type="dxa"/>
                    <w:bottom w:w="198" w:type="dxa"/>
                  </w:tcMar>
                </w:tcPr>
                <w:p w14:paraId="36C8A266" w14:textId="77777777" w:rsidR="00343EFF" w:rsidRPr="00F261F2" w:rsidRDefault="00343EFF" w:rsidP="00343EFF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ΙΟΥΛΙΟΣ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2"/>
                    <w:gridCol w:w="343"/>
                    <w:gridCol w:w="343"/>
                    <w:gridCol w:w="343"/>
                    <w:gridCol w:w="343"/>
                    <w:gridCol w:w="335"/>
                  </w:tblGrid>
                  <w:tr w:rsidR="00343EFF" w:rsidRPr="00773330" w14:paraId="0837437F" w14:textId="77777777" w:rsidTr="00034B27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9B5F"/>
                      </w:tcPr>
                      <w:p w14:paraId="4A0AE91D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FF9B5F"/>
                      </w:tcPr>
                      <w:p w14:paraId="1F9DD102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0467FA8B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24035E8B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304ECF3E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5A7141B5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2" w:type="pct"/>
                        <w:shd w:val="clear" w:color="auto" w:fill="FF9B5F"/>
                      </w:tcPr>
                      <w:p w14:paraId="45F2A1D5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43EFF" w:rsidRPr="00773330" w14:paraId="244DEC35" w14:textId="77777777" w:rsidTr="00034B2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4B250DD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78FEAF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7369A2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4C433B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FFD44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7EC25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23F25FB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521F5B58" w14:textId="77777777" w:rsidTr="00034B2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5C6B7E1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2D184E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E4B3D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D406B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134D0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E7E497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2DD4A73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1C43D3B2" w14:textId="77777777" w:rsidTr="00034B2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1800169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66E52C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16971A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3B099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4EA9B9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761197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031A1FD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71C101D6" w14:textId="77777777" w:rsidTr="00034B2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711D18A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4487A7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8FFEE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33AB0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F3613B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9F7FA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69F1867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10DD2A54" w14:textId="77777777" w:rsidTr="00034B2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147050D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3D97FA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A02EAB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F2EEB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BC5E2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742A0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027D02B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38878938" w14:textId="77777777" w:rsidTr="00034B27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0FAD8CD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31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00168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6D026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01D63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C843A8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7C5FD2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2" w:type="pct"/>
                      </w:tcPr>
                      <w:p w14:paraId="518D65C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42A80D13" w14:textId="77777777" w:rsidR="00343EFF" w:rsidRPr="00773330" w:rsidRDefault="00343EFF" w:rsidP="00343EFF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667" w:type="pct"/>
                  <w:tcMar>
                    <w:top w:w="198" w:type="dxa"/>
                    <w:bottom w:w="198" w:type="dxa"/>
                  </w:tcMar>
                </w:tcPr>
                <w:p w14:paraId="440A62AD" w14:textId="77777777" w:rsidR="00343EFF" w:rsidRPr="00F261F2" w:rsidRDefault="00343EFF" w:rsidP="00343EFF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ΑΥΓΟΥΣΤΟΣ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3"/>
                    <w:gridCol w:w="343"/>
                    <w:gridCol w:w="343"/>
                    <w:gridCol w:w="342"/>
                    <w:gridCol w:w="342"/>
                    <w:gridCol w:w="337"/>
                  </w:tblGrid>
                  <w:tr w:rsidR="00343EFF" w:rsidRPr="00773330" w14:paraId="00936108" w14:textId="77777777" w:rsidTr="00034B27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FF78C8"/>
                      </w:tcPr>
                      <w:p w14:paraId="5D785958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FF78C8"/>
                      </w:tcPr>
                      <w:p w14:paraId="6D085E48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78C8"/>
                      </w:tcPr>
                      <w:p w14:paraId="7515DDC6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F78C8"/>
                      </w:tcPr>
                      <w:p w14:paraId="62E9EB3D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F78C8"/>
                      </w:tcPr>
                      <w:p w14:paraId="42F27C2B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F78C8"/>
                      </w:tcPr>
                      <w:p w14:paraId="6B9264DF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FF78C8"/>
                      </w:tcPr>
                      <w:p w14:paraId="6A34A463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43EFF" w:rsidRPr="00773330" w14:paraId="5C45E4A6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30FE151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7B30F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12B93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457E1F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A836E8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F352A8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35AD814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5F8272C1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00619C4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BB63AA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F5A64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F82F0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63125D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684899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259EFDF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66DCA1A7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2A79378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753C84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4361E6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396FD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584992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AF4EF7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3192C6A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4C50E676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3932767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FF74AD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FEAF8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1A0F2A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68A19B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B09063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743FBD5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16232051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56A62DE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03D075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04F3C1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AC133F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0F477D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DA6FA0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29D2C6D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4B34047C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5C9B80B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4A5DCA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A0EA2E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E8D10A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24C587B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48F3C97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</w:tcPr>
                      <w:p w14:paraId="4B8512E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259CE297" w14:textId="77777777" w:rsidR="00343EFF" w:rsidRPr="00773330" w:rsidRDefault="00343EFF" w:rsidP="00343EFF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667" w:type="pct"/>
                  <w:tcMar>
                    <w:top w:w="198" w:type="dxa"/>
                    <w:bottom w:w="198" w:type="dxa"/>
                  </w:tcMar>
                </w:tcPr>
                <w:p w14:paraId="0EAD70A8" w14:textId="77777777" w:rsidR="00343EFF" w:rsidRPr="00F261F2" w:rsidRDefault="00343EFF" w:rsidP="00343EFF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ΣΕΠΤΕΜΒΡΙΟΣ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2"/>
                    <w:gridCol w:w="343"/>
                    <w:gridCol w:w="343"/>
                    <w:gridCol w:w="343"/>
                    <w:gridCol w:w="343"/>
                    <w:gridCol w:w="337"/>
                  </w:tblGrid>
                  <w:tr w:rsidR="00343EFF" w:rsidRPr="00773330" w14:paraId="1E9A5419" w14:textId="77777777" w:rsidTr="00034B27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FF6EAA"/>
                      </w:tcPr>
                      <w:p w14:paraId="2EC7A08B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FF6EAA"/>
                      </w:tcPr>
                      <w:p w14:paraId="3B66C139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700F818B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1DE9A989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28199FF3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7A19E313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FF6EAA"/>
                      </w:tcPr>
                      <w:p w14:paraId="4E2939C7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43EFF" w:rsidRPr="00773330" w14:paraId="4610C131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2198FD8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542F19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3B2DF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5FE74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375FD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64698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6D32847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744B0A64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0BD0474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04C07E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FD8D65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CA430F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1F60C6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747960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0052672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6729F26E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7DDAA16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76DE2A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9BEC9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1D130B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1474CC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5935C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3470D1B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4622DE13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4F46527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7D62CF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FC9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B95A51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6EB5AF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0CA57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3635B9B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5D90AA2B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42AE600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6A6162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C9F7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6DCAF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010CE9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D2FED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7C86E1C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360F3F9E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11DD1ED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AF51B8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2E332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F6D5E0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1BCD38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40B1F6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</w:tcPr>
                      <w:p w14:paraId="19C1ACC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02084FA4" w14:textId="77777777" w:rsidR="00343EFF" w:rsidRPr="00773330" w:rsidRDefault="00343EFF" w:rsidP="00343EFF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</w:tr>
            <w:tr w:rsidR="00343EFF" w:rsidRPr="00773330" w14:paraId="10FDF7FF" w14:textId="77777777" w:rsidTr="00034B27">
              <w:tc>
                <w:tcPr>
                  <w:tcW w:w="1666" w:type="pct"/>
                  <w:tcMar>
                    <w:top w:w="198" w:type="dxa"/>
                    <w:bottom w:w="198" w:type="dxa"/>
                  </w:tcMar>
                </w:tcPr>
                <w:p w14:paraId="2DBD2896" w14:textId="77777777" w:rsidR="00343EFF" w:rsidRPr="00F261F2" w:rsidRDefault="00343EFF" w:rsidP="00343EFF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ΟΚΤΩΒΡΙΟΣ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9"/>
                    <w:gridCol w:w="342"/>
                    <w:gridCol w:w="343"/>
                    <w:gridCol w:w="343"/>
                    <w:gridCol w:w="342"/>
                    <w:gridCol w:w="342"/>
                    <w:gridCol w:w="335"/>
                  </w:tblGrid>
                  <w:tr w:rsidR="00343EFF" w:rsidRPr="00773330" w14:paraId="090B0746" w14:textId="77777777" w:rsidTr="00034B27">
                    <w:trPr>
                      <w:trHeight w:val="113"/>
                    </w:trPr>
                    <w:tc>
                      <w:tcPr>
                        <w:tcW w:w="710" w:type="pct"/>
                        <w:shd w:val="clear" w:color="auto" w:fill="DC82C8"/>
                      </w:tcPr>
                      <w:p w14:paraId="4CCAD5D0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</w:tcPr>
                      <w:p w14:paraId="1C7965CE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9" w:type="pct"/>
                        <w:shd w:val="clear" w:color="auto" w:fill="DC82C8"/>
                      </w:tcPr>
                      <w:p w14:paraId="7843501F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9" w:type="pct"/>
                        <w:shd w:val="clear" w:color="auto" w:fill="DC82C8"/>
                      </w:tcPr>
                      <w:p w14:paraId="4965AF9F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</w:tcPr>
                      <w:p w14:paraId="5D0F3210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</w:tcPr>
                      <w:p w14:paraId="2B007EB5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2" w:type="pct"/>
                        <w:shd w:val="clear" w:color="auto" w:fill="DC82C8"/>
                      </w:tcPr>
                      <w:p w14:paraId="4D09B900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43EFF" w:rsidRPr="00773330" w14:paraId="079CD810" w14:textId="77777777" w:rsidTr="00034B27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0722CCD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5D1927B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2915D95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463EF4F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848307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4795BA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3EBD84C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01F85C77" w14:textId="77777777" w:rsidTr="00034B27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27198FA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AA8586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4754286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029DFD9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216300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83C0E9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2307EC1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19AD5A89" w14:textId="77777777" w:rsidTr="00034B27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2FFFE04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64AD8B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00697AD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699A5C1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61CB3A2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C834FB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6497413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30DD6C01" w14:textId="77777777" w:rsidTr="00034B27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2A76E9C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EF4218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66B64F5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7B0FAC8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359A52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121D6B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4A36BC2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60BFF2E5" w14:textId="77777777" w:rsidTr="00034B27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3985268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424ADF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4E31AB4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62857E0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6403F8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59D1592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4F573CA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6B6B1985" w14:textId="77777777" w:rsidTr="00034B27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3ED6158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605C4A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1656DD6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9" w:type="pct"/>
                      </w:tcPr>
                      <w:p w14:paraId="1D78162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22F795D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0F3B21C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2" w:type="pct"/>
                      </w:tcPr>
                      <w:p w14:paraId="6A8AD71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06BF070B" w14:textId="77777777" w:rsidR="00343EFF" w:rsidRPr="00773330" w:rsidRDefault="00343EFF" w:rsidP="00343EFF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667" w:type="pct"/>
                  <w:tcMar>
                    <w:top w:w="198" w:type="dxa"/>
                    <w:bottom w:w="198" w:type="dxa"/>
                  </w:tcMar>
                </w:tcPr>
                <w:p w14:paraId="697DF10F" w14:textId="77777777" w:rsidR="00343EFF" w:rsidRPr="00F261F2" w:rsidRDefault="00343EFF" w:rsidP="00343EFF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ΝΟΕΜΒΡΙΟΣ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2"/>
                    <w:gridCol w:w="343"/>
                    <w:gridCol w:w="343"/>
                    <w:gridCol w:w="343"/>
                    <w:gridCol w:w="343"/>
                    <w:gridCol w:w="337"/>
                  </w:tblGrid>
                  <w:tr w:rsidR="00343EFF" w:rsidRPr="00773330" w14:paraId="11056610" w14:textId="77777777" w:rsidTr="00034B27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A587CD"/>
                      </w:tcPr>
                      <w:p w14:paraId="1F95B1E8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A587CD"/>
                      </w:tcPr>
                      <w:p w14:paraId="4CD6C282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65F0DC07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6435DA79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010B3D4F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273BC203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A587CD"/>
                      </w:tcPr>
                      <w:p w14:paraId="3A8EBD6A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43EFF" w:rsidRPr="00773330" w14:paraId="7FDDF6F0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172927D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0E932A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D48ED3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1C1017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4620BB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06780D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1DC73F8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4A02FA81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015740F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B62F27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DFC3FF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12F5E7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148724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5495E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7F06FC1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6F5037D4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6F5102C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1E5477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3F2934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09648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62AFC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7FDBD6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2C590CE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7750A335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737AB84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5FC43C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C1D86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96D0F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0DB516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CE7C5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0484D79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4B0BF338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6B922E26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201586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AA015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03870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61135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63059C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07F131B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63CBA657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247E93B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6F5D4A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FEC109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E4454D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E7828A7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2BC795D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</w:tcPr>
                      <w:p w14:paraId="7388D7C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16B953EA" w14:textId="77777777" w:rsidR="00343EFF" w:rsidRPr="00773330" w:rsidRDefault="00343EFF" w:rsidP="00343EFF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667" w:type="pct"/>
                  <w:tcMar>
                    <w:top w:w="198" w:type="dxa"/>
                    <w:bottom w:w="198" w:type="dxa"/>
                  </w:tcMar>
                </w:tcPr>
                <w:p w14:paraId="5ED4F898" w14:textId="77777777" w:rsidR="00343EFF" w:rsidRPr="00F261F2" w:rsidRDefault="00343EFF" w:rsidP="00343EFF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ΔΕΚΕΜΒΡΙΟΣ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3"/>
                    <w:gridCol w:w="343"/>
                    <w:gridCol w:w="343"/>
                    <w:gridCol w:w="342"/>
                    <w:gridCol w:w="342"/>
                    <w:gridCol w:w="337"/>
                  </w:tblGrid>
                  <w:tr w:rsidR="00343EFF" w:rsidRPr="00773330" w14:paraId="48E16B66" w14:textId="77777777" w:rsidTr="00034B27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3C82C8"/>
                      </w:tcPr>
                      <w:p w14:paraId="2B51CF17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3C82C8"/>
                      </w:tcPr>
                      <w:p w14:paraId="7C826019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3C82C8"/>
                      </w:tcPr>
                      <w:p w14:paraId="30AD8882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3C82C8"/>
                      </w:tcPr>
                      <w:p w14:paraId="0C5AAC96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3C82C8"/>
                      </w:tcPr>
                      <w:p w14:paraId="0D9BA34D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3C82C8"/>
                      </w:tcPr>
                      <w:p w14:paraId="26D48C47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3C82C8"/>
                      </w:tcPr>
                      <w:p w14:paraId="43164853" w14:textId="77777777" w:rsidR="00343EFF" w:rsidRPr="00773330" w:rsidRDefault="00343EFF" w:rsidP="00343EFF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343EFF" w:rsidRPr="00773330" w14:paraId="7F63A6D3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0AE1FA5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A4D2CE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C153B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B5889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B46056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8497C7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4638781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41AB0BC1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2D03EDC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C4DDC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D7C0A6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A72033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88B331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F3509F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60CD5E6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2AC5596B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59EEB46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8B52E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CF7EA9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F0778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D27595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99BB89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7604A1F0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1A6A62D6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700420A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964BA9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8584299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CFFC37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AF9BA6B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97151B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7B58D82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18456D5B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7E5E649C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646AFB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0CF701E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10D260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78F9C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C12AD84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73978E9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t>31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43EFF" w:rsidRPr="00773330" w14:paraId="09FB699A" w14:textId="77777777" w:rsidTr="00034B27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3A80E858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5E38DA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B80EEF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321DDE2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554A1911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16B0859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</w:tcPr>
                      <w:p w14:paraId="0D0167E5" w14:textId="77777777" w:rsidR="00343EFF" w:rsidRPr="00773330" w:rsidRDefault="00343EFF" w:rsidP="00343EFF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0D0EEF46" w14:textId="77777777" w:rsidR="00343EFF" w:rsidRPr="00773330" w:rsidRDefault="00343EFF" w:rsidP="00343EFF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</w:tr>
          </w:tbl>
          <w:p w14:paraId="1A5B6E03" w14:textId="2CC03F92" w:rsidR="00773330" w:rsidRPr="00773330" w:rsidRDefault="00773330" w:rsidP="00773330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noProof/>
                <w:color w:val="auto"/>
                <w:sz w:val="2"/>
                <w:szCs w:val="2"/>
                <w:lang w:val="en-US"/>
              </w:rPr>
            </w:pPr>
          </w:p>
        </w:tc>
        <w:tc>
          <w:tcPr>
            <w:tcW w:w="2500" w:type="pct"/>
            <w:vAlign w:val="center"/>
          </w:tcPr>
          <w:p w14:paraId="48BFFA31" w14:textId="6E7F0343" w:rsidR="00D10F08" w:rsidRPr="00CA2354" w:rsidRDefault="00D10F08" w:rsidP="00D10F08">
            <w:pPr>
              <w:pStyle w:val="ad"/>
              <w:spacing w:after="0"/>
              <w:jc w:val="center"/>
              <w:rPr>
                <w:rFonts w:ascii="Arial Narrow" w:hAnsi="Arial Narrow" w:cs="Arial"/>
                <w:bCs/>
                <w:noProof/>
                <w:color w:val="auto"/>
                <w:sz w:val="130"/>
                <w:szCs w:val="130"/>
                <w:lang w:val="en-US"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CA2354">
              <w:rPr>
                <w:rFonts w:ascii="Arial Narrow" w:hAnsi="Arial Narrow" w:cs="Arial"/>
                <w:bCs/>
                <w:noProof/>
                <w:color w:val="auto"/>
                <w:sz w:val="130"/>
                <w:szCs w:val="13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begin"/>
            </w:r>
            <w:r w:rsidRPr="00CA2354">
              <w:rPr>
                <w:rFonts w:ascii="Arial Narrow" w:hAnsi="Arial Narrow" w:cs="Arial"/>
                <w:bCs/>
                <w:noProof/>
                <w:color w:val="auto"/>
                <w:sz w:val="130"/>
                <w:szCs w:val="130"/>
                <w:lang w:val="en-US"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instrText xml:space="preserve"> DOCVARIABLE  MonthStart1 \@  yyyy   \* MERGEFORMAT </w:instrText>
            </w:r>
            <w:r w:rsidRPr="00CA2354">
              <w:rPr>
                <w:rFonts w:ascii="Arial Narrow" w:hAnsi="Arial Narrow" w:cs="Arial"/>
                <w:bCs/>
                <w:noProof/>
                <w:color w:val="auto"/>
                <w:sz w:val="130"/>
                <w:szCs w:val="13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separate"/>
            </w:r>
            <w:r w:rsidR="00343EFF">
              <w:rPr>
                <w:rFonts w:ascii="Arial Narrow" w:hAnsi="Arial Narrow" w:cs="Arial"/>
                <w:bCs/>
                <w:noProof/>
                <w:color w:val="auto"/>
                <w:sz w:val="130"/>
                <w:szCs w:val="130"/>
                <w:lang w:val="en-US"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2023</w:t>
            </w:r>
            <w:r w:rsidRPr="00CA2354">
              <w:rPr>
                <w:rFonts w:ascii="Arial Narrow" w:hAnsi="Arial Narrow" w:cs="Arial"/>
                <w:bCs/>
                <w:noProof/>
                <w:color w:val="auto"/>
                <w:sz w:val="130"/>
                <w:szCs w:val="130"/>
                <w:lang w:bidi="ru-RU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fldChar w:fldCharType="end"/>
            </w:r>
          </w:p>
          <w:tbl>
            <w:tblPr>
              <w:tblStyle w:val="ae"/>
              <w:tblW w:w="5000" w:type="pct"/>
              <w:tblCellMar>
                <w:left w:w="85" w:type="dxa"/>
                <w:right w:w="85" w:type="dxa"/>
              </w:tblCellMar>
              <w:tblLook w:val="04A0" w:firstRow="1" w:lastRow="0" w:firstColumn="1" w:lastColumn="0" w:noHBand="0" w:noVBand="1"/>
            </w:tblPr>
            <w:tblGrid>
              <w:gridCol w:w="2560"/>
              <w:gridCol w:w="2561"/>
              <w:gridCol w:w="2561"/>
            </w:tblGrid>
            <w:tr w:rsidR="00D10F08" w:rsidRPr="00773330" w14:paraId="78F0D12A" w14:textId="77777777" w:rsidTr="00382A99">
              <w:tc>
                <w:tcPr>
                  <w:tcW w:w="1666" w:type="pct"/>
                  <w:tcMar>
                    <w:top w:w="198" w:type="dxa"/>
                    <w:bottom w:w="198" w:type="dxa"/>
                  </w:tcMar>
                </w:tcPr>
                <w:p w14:paraId="07EE115B" w14:textId="00C65AB3" w:rsidR="00D10F08" w:rsidRPr="00F261F2" w:rsidRDefault="00565DC8" w:rsidP="00D10F08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ΙΑΝΟΥΑΡΙΟΣ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75"/>
                    <w:gridCol w:w="334"/>
                    <w:gridCol w:w="349"/>
                    <w:gridCol w:w="332"/>
                    <w:gridCol w:w="332"/>
                    <w:gridCol w:w="332"/>
                    <w:gridCol w:w="332"/>
                  </w:tblGrid>
                  <w:tr w:rsidR="00D10F08" w:rsidRPr="00773330" w14:paraId="4ED253F9" w14:textId="77777777" w:rsidTr="00382A99">
                    <w:trPr>
                      <w:trHeight w:val="113"/>
                    </w:trPr>
                    <w:tc>
                      <w:tcPr>
                        <w:tcW w:w="375" w:type="dxa"/>
                        <w:shd w:val="clear" w:color="auto" w:fill="0FDCEB"/>
                      </w:tcPr>
                      <w:p w14:paraId="531C8495" w14:textId="590774E9" w:rsidR="00D10F08" w:rsidRPr="00D10F08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334" w:type="dxa"/>
                        <w:shd w:val="clear" w:color="auto" w:fill="0FDCEB"/>
                      </w:tcPr>
                      <w:p w14:paraId="08172EA2" w14:textId="115707AB" w:rsidR="00D10F08" w:rsidRPr="00D10F08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349" w:type="dxa"/>
                        <w:shd w:val="clear" w:color="auto" w:fill="0FDCEB"/>
                      </w:tcPr>
                      <w:p w14:paraId="7C64C2E8" w14:textId="70CC98E9" w:rsidR="00D10F08" w:rsidRPr="00D10F08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332" w:type="dxa"/>
                        <w:shd w:val="clear" w:color="auto" w:fill="0FDCEB"/>
                      </w:tcPr>
                      <w:p w14:paraId="4096381D" w14:textId="119A3B63" w:rsidR="00D10F08" w:rsidRPr="00D10F08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332" w:type="dxa"/>
                        <w:shd w:val="clear" w:color="auto" w:fill="0FDCEB"/>
                      </w:tcPr>
                      <w:p w14:paraId="5DF397DC" w14:textId="7993A3AC" w:rsidR="00D10F08" w:rsidRPr="00D10F08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332" w:type="dxa"/>
                        <w:shd w:val="clear" w:color="auto" w:fill="0FDCEB"/>
                      </w:tcPr>
                      <w:p w14:paraId="6515BF44" w14:textId="0DAF1288" w:rsidR="00D10F08" w:rsidRPr="00D10F08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332" w:type="dxa"/>
                        <w:shd w:val="clear" w:color="auto" w:fill="0FDCEB"/>
                      </w:tcPr>
                      <w:p w14:paraId="0E578692" w14:textId="49AB451C" w:rsidR="00D10F08" w:rsidRPr="00D10F08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D10F08" w:rsidRPr="00773330" w14:paraId="41A3A639" w14:textId="77777777" w:rsidTr="00382A99">
                    <w:trPr>
                      <w:trHeight w:val="170"/>
                    </w:trPr>
                    <w:tc>
                      <w:tcPr>
                        <w:tcW w:w="375" w:type="dxa"/>
                      </w:tcPr>
                      <w:p w14:paraId="75EC557D" w14:textId="5CAA444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4" w:type="dxa"/>
                      </w:tcPr>
                      <w:p w14:paraId="06989B0B" w14:textId="2EF4816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9" w:type="dxa"/>
                      </w:tcPr>
                      <w:p w14:paraId="2780A793" w14:textId="100D2DD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0DA97D2F" w14:textId="5FF4F3F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3A343231" w14:textId="151F0DE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7F764B87" w14:textId="6DBED7D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783C700D" w14:textId="3450357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DocVariable MonthStart1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19D85F95" w14:textId="77777777" w:rsidTr="00382A99">
                    <w:trPr>
                      <w:trHeight w:val="170"/>
                    </w:trPr>
                    <w:tc>
                      <w:tcPr>
                        <w:tcW w:w="375" w:type="dxa"/>
                      </w:tcPr>
                      <w:p w14:paraId="3E2CAA28" w14:textId="4DC72D4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4" w:type="dxa"/>
                      </w:tcPr>
                      <w:p w14:paraId="52888504" w14:textId="062BBE2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9" w:type="dxa"/>
                      </w:tcPr>
                      <w:p w14:paraId="5A63C50A" w14:textId="2B91CD3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408B01A0" w14:textId="05542CD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2FCA2DAB" w14:textId="6CE3A07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7A46CB17" w14:textId="06516B1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08EA269F" w14:textId="1C23654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5E4CB7E3" w14:textId="77777777" w:rsidTr="00382A99">
                    <w:trPr>
                      <w:trHeight w:val="170"/>
                    </w:trPr>
                    <w:tc>
                      <w:tcPr>
                        <w:tcW w:w="375" w:type="dxa"/>
                      </w:tcPr>
                      <w:p w14:paraId="1CD784FD" w14:textId="5C33143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4" w:type="dxa"/>
                      </w:tcPr>
                      <w:p w14:paraId="131597AF" w14:textId="011CAD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9" w:type="dxa"/>
                      </w:tcPr>
                      <w:p w14:paraId="3E68C9C6" w14:textId="19B2453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5511896B" w14:textId="310734A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1CD1BB92" w14:textId="40B6451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35158085" w14:textId="0B7C065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14F035CD" w14:textId="5F4197D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60A69FBB" w14:textId="77777777" w:rsidTr="00382A99">
                    <w:trPr>
                      <w:trHeight w:val="170"/>
                    </w:trPr>
                    <w:tc>
                      <w:tcPr>
                        <w:tcW w:w="375" w:type="dxa"/>
                      </w:tcPr>
                      <w:p w14:paraId="40376511" w14:textId="6DEAA15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4" w:type="dxa"/>
                      </w:tcPr>
                      <w:p w14:paraId="282D22B5" w14:textId="4CFF5DC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9" w:type="dxa"/>
                      </w:tcPr>
                      <w:p w14:paraId="669931F3" w14:textId="16B79A3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1E1E19F6" w14:textId="634EFBE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03D6AE50" w14:textId="42849EE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5DE9F286" w14:textId="679F0E5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7309F91C" w14:textId="1ABC724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4117C5C0" w14:textId="77777777" w:rsidTr="00382A99">
                    <w:trPr>
                      <w:trHeight w:val="170"/>
                    </w:trPr>
                    <w:tc>
                      <w:tcPr>
                        <w:tcW w:w="375" w:type="dxa"/>
                      </w:tcPr>
                      <w:p w14:paraId="734AACCF" w14:textId="768530F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4" w:type="dxa"/>
                      </w:tcPr>
                      <w:p w14:paraId="12D48646" w14:textId="6D93FB9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9" w:type="dxa"/>
                      </w:tcPr>
                      <w:p w14:paraId="7E2FF5AE" w14:textId="26C80C7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10F114A4" w14:textId="74ED98A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0BB197F2" w14:textId="4E4B3FD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371ED384" w14:textId="6A90FB5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2" w:type="dxa"/>
                      </w:tcPr>
                      <w:p w14:paraId="34A53610" w14:textId="1F6D2A0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6D6478AF" w14:textId="77777777" w:rsidTr="00382A99">
                    <w:trPr>
                      <w:trHeight w:val="170"/>
                    </w:trPr>
                    <w:tc>
                      <w:tcPr>
                        <w:tcW w:w="375" w:type="dxa"/>
                      </w:tcPr>
                      <w:p w14:paraId="480A2A98" w14:textId="2CAB4CC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34" w:type="dxa"/>
                      </w:tcPr>
                      <w:p w14:paraId="4910ECE0" w14:textId="79DA39A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349" w:type="dxa"/>
                      </w:tcPr>
                      <w:p w14:paraId="295C172E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332" w:type="dxa"/>
                      </w:tcPr>
                      <w:p w14:paraId="4CF21654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332" w:type="dxa"/>
                      </w:tcPr>
                      <w:p w14:paraId="7E4F6D74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332" w:type="dxa"/>
                      </w:tcPr>
                      <w:p w14:paraId="4826EC48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332" w:type="dxa"/>
                      </w:tcPr>
                      <w:p w14:paraId="18436ACA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FDCEB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4276BF58" w14:textId="77777777" w:rsidR="00D10F08" w:rsidRPr="00773330" w:rsidRDefault="00D10F08" w:rsidP="00D10F08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667" w:type="pct"/>
                  <w:tcMar>
                    <w:top w:w="198" w:type="dxa"/>
                    <w:bottom w:w="198" w:type="dxa"/>
                  </w:tcMar>
                </w:tcPr>
                <w:p w14:paraId="609770DA" w14:textId="397D381F" w:rsidR="00D10F08" w:rsidRPr="00F261F2" w:rsidRDefault="00565DC8" w:rsidP="00D10F08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ΦΕΒΡΟΥΑΡΙΟΣ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5"/>
                    <w:gridCol w:w="343"/>
                    <w:gridCol w:w="343"/>
                    <w:gridCol w:w="343"/>
                    <w:gridCol w:w="343"/>
                    <w:gridCol w:w="343"/>
                    <w:gridCol w:w="337"/>
                  </w:tblGrid>
                  <w:tr w:rsidR="00D10F08" w:rsidRPr="00773330" w14:paraId="06E6026F" w14:textId="77777777" w:rsidTr="00382A99">
                    <w:trPr>
                      <w:trHeight w:val="113"/>
                    </w:trPr>
                    <w:tc>
                      <w:tcPr>
                        <w:tcW w:w="702" w:type="pct"/>
                        <w:shd w:val="clear" w:color="auto" w:fill="14AFE4"/>
                      </w:tcPr>
                      <w:p w14:paraId="2CD14BE4" w14:textId="08ECADBF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7459247E" w14:textId="408AD21D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1AD9FE98" w14:textId="19895A7C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3808DAC5" w14:textId="3F6C551A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46BD9155" w14:textId="4CA0A6B7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14AFE4"/>
                      </w:tcPr>
                      <w:p w14:paraId="717D3494" w14:textId="4F0651F3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14AFE4"/>
                      </w:tcPr>
                      <w:p w14:paraId="6B5715A3" w14:textId="3E2E59B7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D10F08" w:rsidRPr="00773330" w14:paraId="6A1CEABA" w14:textId="77777777" w:rsidTr="00382A99">
                    <w:trPr>
                      <w:trHeight w:val="170"/>
                    </w:trPr>
                    <w:tc>
                      <w:tcPr>
                        <w:tcW w:w="702" w:type="pct"/>
                      </w:tcPr>
                      <w:p w14:paraId="40F8054F" w14:textId="7E0967C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5F08F41" w14:textId="6C1BFBB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B46523" w14:textId="5DFF48B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B98D638" w14:textId="4002C3B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15EE866" w14:textId="0238295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1068AE3" w14:textId="16BCCF6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530B0DCA" w14:textId="18D7874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DocVariable MonthStart2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53828CEB" w14:textId="77777777" w:rsidTr="00382A99">
                    <w:trPr>
                      <w:trHeight w:val="170"/>
                    </w:trPr>
                    <w:tc>
                      <w:tcPr>
                        <w:tcW w:w="702" w:type="pct"/>
                      </w:tcPr>
                      <w:p w14:paraId="7265D46F" w14:textId="375341F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93919F" w14:textId="75A0C76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465ECD" w14:textId="509F6F0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DAF9060" w14:textId="48C2459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3428BAC" w14:textId="745E2BE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AF4F2F6" w14:textId="2BD9067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2219D163" w14:textId="78ED5D6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702CE4D6" w14:textId="77777777" w:rsidTr="00382A99">
                    <w:trPr>
                      <w:trHeight w:val="170"/>
                    </w:trPr>
                    <w:tc>
                      <w:tcPr>
                        <w:tcW w:w="702" w:type="pct"/>
                      </w:tcPr>
                      <w:p w14:paraId="5264F7ED" w14:textId="692C82E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6880FCD" w14:textId="27EA06A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D2D0A3" w14:textId="3317EBC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9ADAA7" w14:textId="13EC8A8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5C2FF8E" w14:textId="0D8E318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4D2979F" w14:textId="64A73D4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3E0F689B" w14:textId="2470DCA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04BA97EC" w14:textId="77777777" w:rsidTr="00382A99">
                    <w:trPr>
                      <w:trHeight w:val="170"/>
                    </w:trPr>
                    <w:tc>
                      <w:tcPr>
                        <w:tcW w:w="702" w:type="pct"/>
                      </w:tcPr>
                      <w:p w14:paraId="0553E07B" w14:textId="4EC6434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D7702C" w14:textId="40EB1F2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CF74F9B" w14:textId="6EA9C45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B5BE75" w14:textId="538C237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585D7A" w14:textId="2A64BEE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06FC64" w14:textId="579B423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290D77D3" w14:textId="5ACC7BC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122BA112" w14:textId="77777777" w:rsidTr="00382A99">
                    <w:trPr>
                      <w:trHeight w:val="170"/>
                    </w:trPr>
                    <w:tc>
                      <w:tcPr>
                        <w:tcW w:w="702" w:type="pct"/>
                      </w:tcPr>
                      <w:p w14:paraId="0562EA0B" w14:textId="3F94095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EB9490A" w14:textId="3AB467A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533E271" w14:textId="1541C39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82F2C7" w14:textId="5936385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4A87B15" w14:textId="64E423B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E86B6B7" w14:textId="151B0A8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611C350A" w14:textId="4F52B1E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60CD00BB" w14:textId="77777777" w:rsidTr="00382A99">
                    <w:trPr>
                      <w:trHeight w:val="170"/>
                    </w:trPr>
                    <w:tc>
                      <w:tcPr>
                        <w:tcW w:w="702" w:type="pct"/>
                      </w:tcPr>
                      <w:p w14:paraId="2ECEDA40" w14:textId="09EA35C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0979141" w14:textId="3FFE8A3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1AC59CE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BFE22F5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F8FD2CA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B967BA7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</w:tcPr>
                      <w:p w14:paraId="3712A191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14AFE4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33A1E398" w14:textId="77777777" w:rsidR="00D10F08" w:rsidRPr="00773330" w:rsidRDefault="00D10F08" w:rsidP="00D10F08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667" w:type="pct"/>
                  <w:tcMar>
                    <w:top w:w="198" w:type="dxa"/>
                    <w:bottom w:w="198" w:type="dxa"/>
                  </w:tcMar>
                </w:tcPr>
                <w:p w14:paraId="64A51A01" w14:textId="08268A73" w:rsidR="00D10F08" w:rsidRPr="00F261F2" w:rsidRDefault="00565DC8" w:rsidP="00D10F08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ΜΑΡΤΙΟΣ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6"/>
                    <w:gridCol w:w="342"/>
                    <w:gridCol w:w="343"/>
                    <w:gridCol w:w="343"/>
                    <w:gridCol w:w="343"/>
                    <w:gridCol w:w="343"/>
                    <w:gridCol w:w="338"/>
                  </w:tblGrid>
                  <w:tr w:rsidR="00D10F08" w:rsidRPr="00773330" w14:paraId="2DD1E49A" w14:textId="77777777" w:rsidTr="00382A99">
                    <w:trPr>
                      <w:trHeight w:val="113"/>
                    </w:trPr>
                    <w:tc>
                      <w:tcPr>
                        <w:tcW w:w="704" w:type="pct"/>
                        <w:shd w:val="clear" w:color="auto" w:fill="0ABE78"/>
                      </w:tcPr>
                      <w:p w14:paraId="2CE385C3" w14:textId="699689BA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0ABE78"/>
                      </w:tcPr>
                      <w:p w14:paraId="2F8F44CF" w14:textId="56537A99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264F912B" w14:textId="345539E8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5580DB89" w14:textId="1E3A237D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4B730A75" w14:textId="10171340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0ABE78"/>
                      </w:tcPr>
                      <w:p w14:paraId="176515BB" w14:textId="7227AE2E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8" w:type="pct"/>
                        <w:shd w:val="clear" w:color="auto" w:fill="0ABE78"/>
                      </w:tcPr>
                      <w:p w14:paraId="1BFF57A4" w14:textId="6628B416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D10F08" w:rsidRPr="00773330" w14:paraId="5AFA445B" w14:textId="77777777" w:rsidTr="00382A99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683BC05C" w14:textId="4F8FF85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74F7026" w14:textId="24B2D05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8E3CC5" w14:textId="412F3E0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BE18AC" w14:textId="0D03D34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BC566C9" w14:textId="512578E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0500DE" w14:textId="72D08DB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</w:tcPr>
                      <w:p w14:paraId="1DFF01F1" w14:textId="7D1964C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DocVariable MonthStart3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71CA1E94" w14:textId="77777777" w:rsidTr="00382A99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4E1D2DAD" w14:textId="7F1864F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06E1EC9" w14:textId="572BD3E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B9FF62A" w14:textId="4AFAEEA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B36760" w14:textId="3AEB970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791979B" w14:textId="5F4F7E4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771E4F6" w14:textId="58DE86C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</w:tcPr>
                      <w:p w14:paraId="07696812" w14:textId="36BFA39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44A70DE6" w14:textId="77777777" w:rsidTr="00382A99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7203FBC3" w14:textId="7F79A80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DDE6C8A" w14:textId="410C5E0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F6B7FB" w14:textId="2DD6250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BFD0DD3" w14:textId="229FFEF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6081206" w14:textId="33EA616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A836C4" w14:textId="0180CA2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</w:tcPr>
                      <w:p w14:paraId="3649B4BA" w14:textId="4AA2759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5FF8E2AD" w14:textId="77777777" w:rsidTr="00382A99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57CD1196" w14:textId="0CC5B37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12889F2" w14:textId="2D33CA4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B40FCAE" w14:textId="4661976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2A6B1D" w14:textId="12897CB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15C1173" w14:textId="63D94A5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416416C" w14:textId="583CD57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</w:tcPr>
                      <w:p w14:paraId="64D87B23" w14:textId="3A067F4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216C69EF" w14:textId="77777777" w:rsidTr="00382A99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6A1CF571" w14:textId="20FAC1D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400CDC9" w14:textId="1A5D0A3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DE37AC6" w14:textId="373DCA4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AE9E75A" w14:textId="12C9915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A5D5756" w14:textId="37F97DE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9EC70F5" w14:textId="417DC05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8" w:type="pct"/>
                      </w:tcPr>
                      <w:p w14:paraId="2EB64471" w14:textId="6005A96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5E60FEDA" w14:textId="77777777" w:rsidTr="00382A99">
                    <w:trPr>
                      <w:trHeight w:val="170"/>
                    </w:trPr>
                    <w:tc>
                      <w:tcPr>
                        <w:tcW w:w="704" w:type="pct"/>
                      </w:tcPr>
                      <w:p w14:paraId="5728C938" w14:textId="03808AF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2BC498D" w14:textId="27D1539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MonthEnd3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5E88C2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1B1287B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46AE4C1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3D69383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8" w:type="pct"/>
                      </w:tcPr>
                      <w:p w14:paraId="59E5C26F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0ABE78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4A1DEBED" w14:textId="77777777" w:rsidR="00D10F08" w:rsidRPr="00773330" w:rsidRDefault="00D10F08" w:rsidP="00D10F08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</w:tr>
            <w:tr w:rsidR="00D10F08" w:rsidRPr="00773330" w14:paraId="1E9680FA" w14:textId="77777777" w:rsidTr="00382A99">
              <w:tc>
                <w:tcPr>
                  <w:tcW w:w="1666" w:type="pct"/>
                  <w:tcMar>
                    <w:top w:w="198" w:type="dxa"/>
                    <w:bottom w:w="198" w:type="dxa"/>
                  </w:tcMar>
                </w:tcPr>
                <w:p w14:paraId="499531F1" w14:textId="38304F4F" w:rsidR="00D10F08" w:rsidRPr="00F261F2" w:rsidRDefault="00565DC8" w:rsidP="00D10F08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ΑΠΡΙΛΙΟΣ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9"/>
                    <w:gridCol w:w="342"/>
                    <w:gridCol w:w="343"/>
                    <w:gridCol w:w="343"/>
                    <w:gridCol w:w="342"/>
                    <w:gridCol w:w="342"/>
                    <w:gridCol w:w="335"/>
                  </w:tblGrid>
                  <w:tr w:rsidR="00D10F08" w:rsidRPr="00773330" w14:paraId="50C74409" w14:textId="77777777" w:rsidTr="00382A99">
                    <w:trPr>
                      <w:trHeight w:val="113"/>
                    </w:trPr>
                    <w:tc>
                      <w:tcPr>
                        <w:tcW w:w="710" w:type="pct"/>
                        <w:shd w:val="clear" w:color="auto" w:fill="A0D264"/>
                      </w:tcPr>
                      <w:p w14:paraId="7BA9C3C9" w14:textId="4701C4D1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</w:tcPr>
                      <w:p w14:paraId="3AC90309" w14:textId="358812CE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9" w:type="pct"/>
                        <w:shd w:val="clear" w:color="auto" w:fill="A0D264"/>
                      </w:tcPr>
                      <w:p w14:paraId="4C86446A" w14:textId="11A90DCA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9" w:type="pct"/>
                        <w:shd w:val="clear" w:color="auto" w:fill="A0D264"/>
                      </w:tcPr>
                      <w:p w14:paraId="55FB6FAC" w14:textId="64C642FF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</w:tcPr>
                      <w:p w14:paraId="29F7F92B" w14:textId="1BD2422E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7" w:type="pct"/>
                        <w:shd w:val="clear" w:color="auto" w:fill="A0D264"/>
                      </w:tcPr>
                      <w:p w14:paraId="291EBEBD" w14:textId="1F4D6951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2" w:type="pct"/>
                        <w:shd w:val="clear" w:color="auto" w:fill="A0D264"/>
                      </w:tcPr>
                      <w:p w14:paraId="1B882384" w14:textId="66B48747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D10F08" w:rsidRPr="00773330" w14:paraId="05633E19" w14:textId="77777777" w:rsidTr="00382A99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0789F93F" w14:textId="613C8A0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532B8F8C" w14:textId="4101F0F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492EC766" w14:textId="24DB9CC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22A47038" w14:textId="7A144A9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971D7DB" w14:textId="0E942A9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F72B949" w14:textId="0F7225F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2F3AFF5C" w14:textId="0AE0660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DocVariable MonthStart4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3F7FA499" w14:textId="77777777" w:rsidTr="00382A99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4B51F81C" w14:textId="4D62D57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2A81866" w14:textId="022F682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25BCCCCF" w14:textId="1DE1806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5709ED2D" w14:textId="3F27805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2DCB83B" w14:textId="1F7AEF1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589483F4" w14:textId="28F8338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5496FD48" w14:textId="65E5B8A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51114547" w14:textId="77777777" w:rsidTr="00382A99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1EDA5B93" w14:textId="703FCDA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9F7CFA6" w14:textId="4693A1F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72E5E473" w14:textId="764DF50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787A051D" w14:textId="3F1421B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C2314C1" w14:textId="0480633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68E02D9E" w14:textId="501F35F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7B42E9D3" w14:textId="41B7BD6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7C4EA128" w14:textId="77777777" w:rsidTr="00382A99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1E9B97ED" w14:textId="5A3BD53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52201E7C" w14:textId="0DE0AA3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353E6E83" w14:textId="1DDEC3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37226DE8" w14:textId="67F0CA8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EDF40B6" w14:textId="71AA03D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5C26162" w14:textId="1EA9295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5D1EA938" w14:textId="4DDF273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1334D395" w14:textId="77777777" w:rsidTr="00382A99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6F89773C" w14:textId="017837A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7B034CF" w14:textId="0261553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0DE68DFE" w14:textId="190F896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60E203DE" w14:textId="2190905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59BB3722" w14:textId="0C8D2F9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E3F0B3C" w14:textId="4D6B9D1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539EEE9D" w14:textId="78BE677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03E1AB2E" w14:textId="77777777" w:rsidTr="00382A99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6CA5A6BC" w14:textId="13602C0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9FA6F90" w14:textId="2FDA362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MonthEnd4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0796A522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9" w:type="pct"/>
                      </w:tcPr>
                      <w:p w14:paraId="3949B735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5C064C63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78AD4D86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2" w:type="pct"/>
                      </w:tcPr>
                      <w:p w14:paraId="2B840C89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0D264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0370BB29" w14:textId="77777777" w:rsidR="00D10F08" w:rsidRPr="00773330" w:rsidRDefault="00D10F08" w:rsidP="00D10F08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 w:bidi="ru-RU"/>
                    </w:rPr>
                  </w:pPr>
                </w:p>
              </w:tc>
              <w:tc>
                <w:tcPr>
                  <w:tcW w:w="1667" w:type="pct"/>
                  <w:tcMar>
                    <w:top w:w="198" w:type="dxa"/>
                    <w:bottom w:w="198" w:type="dxa"/>
                  </w:tcMar>
                </w:tcPr>
                <w:p w14:paraId="16C8D742" w14:textId="0F6129D1" w:rsidR="00D10F08" w:rsidRPr="00F261F2" w:rsidRDefault="00565DC8" w:rsidP="00D10F08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ΜΑΪΟΣ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2"/>
                    <w:gridCol w:w="343"/>
                    <w:gridCol w:w="343"/>
                    <w:gridCol w:w="343"/>
                    <w:gridCol w:w="343"/>
                    <w:gridCol w:w="337"/>
                  </w:tblGrid>
                  <w:tr w:rsidR="00D10F08" w:rsidRPr="00773330" w14:paraId="2BF0149C" w14:textId="77777777" w:rsidTr="00382A99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EBE164"/>
                      </w:tcPr>
                      <w:p w14:paraId="31F6BDC5" w14:textId="4FF7132C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EBE164"/>
                      </w:tcPr>
                      <w:p w14:paraId="61DAEA48" w14:textId="5F149F93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265AC372" w14:textId="3867282F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0308A67D" w14:textId="509A5786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7DE7B41E" w14:textId="2E77803C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EBE164"/>
                      </w:tcPr>
                      <w:p w14:paraId="3CF5D145" w14:textId="385BEF84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EBE164"/>
                      </w:tcPr>
                      <w:p w14:paraId="3D6A23E6" w14:textId="17F72EBC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D10F08" w:rsidRPr="00773330" w14:paraId="4DB834DC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34536749" w14:textId="15383CB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EAE2159" w14:textId="272D41C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425E9F" w14:textId="7E0BC25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234ED61" w14:textId="1D02535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836034" w14:textId="5A49732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0E8D0D" w14:textId="06F490C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2345F441" w14:textId="2284E7C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DocVariable MonthStart5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понедельник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7503DE19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2ED0AE32" w14:textId="70E22E0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6B77894" w14:textId="6EC40E2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7997306" w14:textId="0648A84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DE7BED" w14:textId="2A40930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452FA2" w14:textId="155B83E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410921" w14:textId="38640C6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1508286F" w14:textId="5106D28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0F8331B9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306C52A1" w14:textId="5BC5922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6AAB38B" w14:textId="266EAA1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B6B929" w14:textId="7B21698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5EA0F53" w14:textId="066B3B3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5A83D1" w14:textId="6F140F7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7FF09F" w14:textId="2E4BC51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1D3EDBCE" w14:textId="2BE4125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6FE6CD75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37174F6A" w14:textId="0C60707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44E5ABF" w14:textId="6D4942F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FBFE92" w14:textId="2D5D005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61EED3" w14:textId="22D7BED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13C893" w14:textId="682618B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2AAE3" w14:textId="45B8C82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45628721" w14:textId="324D0D0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04EA2B0E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046504DB" w14:textId="1206BE0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2780912" w14:textId="6357706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200C444" w14:textId="01789CF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763E8B" w14:textId="1425182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4A2C2A" w14:textId="35EA4DD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18D4703" w14:textId="5BF2041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43EA0C64" w14:textId="2D3E7FE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41C32A0B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26825995" w14:textId="4C85AD1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1B36405" w14:textId="64330D6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MonthEnd5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110B2E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AE6A4D3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D4E0693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055EF9AA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</w:tcPr>
                      <w:p w14:paraId="279CB471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EBE164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7730BD69" w14:textId="77777777" w:rsidR="00D10F08" w:rsidRPr="00773330" w:rsidRDefault="00D10F08" w:rsidP="00D10F08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 w:bidi="ru-RU"/>
                    </w:rPr>
                  </w:pPr>
                </w:p>
              </w:tc>
              <w:tc>
                <w:tcPr>
                  <w:tcW w:w="1667" w:type="pct"/>
                  <w:tcMar>
                    <w:top w:w="198" w:type="dxa"/>
                    <w:bottom w:w="198" w:type="dxa"/>
                  </w:tcMar>
                </w:tcPr>
                <w:p w14:paraId="23DF680C" w14:textId="50C3B82F" w:rsidR="00D10F08" w:rsidRPr="00F261F2" w:rsidRDefault="00565DC8" w:rsidP="00D10F08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it-IT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it-IT" w:bidi="ru-RU"/>
                    </w:rPr>
                    <w:t>ΙΟΥΝΙΟΣ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3"/>
                    <w:gridCol w:w="343"/>
                    <w:gridCol w:w="343"/>
                    <w:gridCol w:w="342"/>
                    <w:gridCol w:w="342"/>
                    <w:gridCol w:w="337"/>
                  </w:tblGrid>
                  <w:tr w:rsidR="00D10F08" w:rsidRPr="00773330" w14:paraId="246400EF" w14:textId="77777777" w:rsidTr="00382A99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F5D2A5"/>
                      </w:tcPr>
                      <w:p w14:paraId="4CA7546C" w14:textId="32F0695C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F5D2A5"/>
                      </w:tcPr>
                      <w:p w14:paraId="4A5E98B0" w14:textId="283413BF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5D2A5"/>
                      </w:tcPr>
                      <w:p w14:paraId="2A146F88" w14:textId="2C77F953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5D2A5"/>
                      </w:tcPr>
                      <w:p w14:paraId="6D0774D8" w14:textId="7C141929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5D2A5"/>
                      </w:tcPr>
                      <w:p w14:paraId="521A6466" w14:textId="63AE2CC4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5D2A5"/>
                      </w:tcPr>
                      <w:p w14:paraId="598A867A" w14:textId="3DEC68A9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F5D2A5"/>
                      </w:tcPr>
                      <w:p w14:paraId="3255E5F7" w14:textId="2DC714D5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it-IT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D10F08" w:rsidRPr="00773330" w14:paraId="29F9BF31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2B84A040" w14:textId="2CF34DC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A047F69" w14:textId="733B8CD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9988F8D" w14:textId="443DDB2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C7D4BD" w14:textId="49D53F9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9391933" w14:textId="00EE4B1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E887864" w14:textId="628AE05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047F7D62" w14:textId="67A6CA0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DocVariable MonthStart6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четверг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6144DAAF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6D28832E" w14:textId="241BA9D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3D6762" w14:textId="1F38A33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CB3F531" w14:textId="13E9695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ED2236E" w14:textId="2A05340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EA60981" w14:textId="041E2D5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2C76BD7" w14:textId="39A13A0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3780BFA4" w14:textId="345D507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21E55949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29864FD4" w14:textId="6013F16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0B15335" w14:textId="4266596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DD1CDE7" w14:textId="64327DC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4D4F2DC" w14:textId="2DAA2B7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8759086" w14:textId="2F5FF2C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1366422" w14:textId="4A269E6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2EAC4525" w14:textId="48C5D3A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6E8C09C2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769F0BE0" w14:textId="0BADAB0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977FB8" w14:textId="7120D4B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0B8CB0" w14:textId="5D91DE5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21036B" w14:textId="3DDFFCB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88D04A6" w14:textId="63D4815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4F839E9" w14:textId="4DB8595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31D25ECF" w14:textId="35B1E13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08C5AD22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0D5F3A29" w14:textId="4BD622A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946F2EA" w14:textId="28A7500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1E1C171" w14:textId="79CA34C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CC6DBFF" w14:textId="048D9D8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3F2BE92" w14:textId="4058C10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285C753" w14:textId="1863B72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013C7E4B" w14:textId="4D4DA85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53AE840B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228FB970" w14:textId="6FFA7F5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C9B29F" w14:textId="74154F6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MonthEnd6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AD67769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0AFB9C2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60760D4F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it-IT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2BE974A1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it-IT"/>
                          </w:rPr>
                        </w:pPr>
                      </w:p>
                    </w:tc>
                    <w:tc>
                      <w:tcPr>
                        <w:tcW w:w="706" w:type="pct"/>
                      </w:tcPr>
                      <w:p w14:paraId="362C11AA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5D2A5"/>
                            <w:sz w:val="22"/>
                            <w:lang w:val="it-IT"/>
                          </w:rPr>
                        </w:pPr>
                      </w:p>
                    </w:tc>
                  </w:tr>
                </w:tbl>
                <w:p w14:paraId="690C794D" w14:textId="77777777" w:rsidR="00D10F08" w:rsidRPr="00773330" w:rsidRDefault="00D10F08" w:rsidP="00D10F08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it-IT" w:bidi="ru-RU"/>
                    </w:rPr>
                  </w:pPr>
                </w:p>
              </w:tc>
            </w:tr>
            <w:tr w:rsidR="00D10F08" w:rsidRPr="00773330" w14:paraId="3B534207" w14:textId="77777777" w:rsidTr="00382A99">
              <w:tc>
                <w:tcPr>
                  <w:tcW w:w="1666" w:type="pct"/>
                  <w:tcMar>
                    <w:top w:w="198" w:type="dxa"/>
                    <w:bottom w:w="198" w:type="dxa"/>
                  </w:tcMar>
                </w:tcPr>
                <w:p w14:paraId="0EDEAFEB" w14:textId="5538CDFA" w:rsidR="00D10F08" w:rsidRPr="00F261F2" w:rsidRDefault="00565DC8" w:rsidP="00D10F08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ΙΟΥΛΙΟΣ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8"/>
                    <w:gridCol w:w="342"/>
                    <w:gridCol w:w="343"/>
                    <w:gridCol w:w="343"/>
                    <w:gridCol w:w="343"/>
                    <w:gridCol w:w="343"/>
                    <w:gridCol w:w="335"/>
                  </w:tblGrid>
                  <w:tr w:rsidR="00D10F08" w:rsidRPr="00773330" w14:paraId="39FFF177" w14:textId="77777777" w:rsidTr="00382A99">
                    <w:trPr>
                      <w:trHeight w:val="113"/>
                    </w:trPr>
                    <w:tc>
                      <w:tcPr>
                        <w:tcW w:w="708" w:type="pct"/>
                        <w:shd w:val="clear" w:color="auto" w:fill="FF9B5F"/>
                      </w:tcPr>
                      <w:p w14:paraId="100F8D96" w14:textId="3A5D4E1A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FF9B5F"/>
                      </w:tcPr>
                      <w:p w14:paraId="3FB76459" w14:textId="4D51CD6B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79916E4A" w14:textId="732CA266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5B41036B" w14:textId="3049F3A4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682D077F" w14:textId="6FF48C2D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9B5F"/>
                      </w:tcPr>
                      <w:p w14:paraId="228574FF" w14:textId="620D9035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2" w:type="pct"/>
                        <w:shd w:val="clear" w:color="auto" w:fill="FF9B5F"/>
                      </w:tcPr>
                      <w:p w14:paraId="74E616A7" w14:textId="72961576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D10F08" w:rsidRPr="00773330" w14:paraId="78B47F08" w14:textId="77777777" w:rsidTr="00382A99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2ADF322E" w14:textId="242AD89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F94E148" w14:textId="2BCF205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936771" w14:textId="28D627C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AF41D30" w14:textId="58ACF8E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2108AB0" w14:textId="00504A0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FA54A06" w14:textId="12077C4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5315719D" w14:textId="7556FC2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DocVariable MonthStart7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суббота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2D4A0E07" w14:textId="77777777" w:rsidTr="00382A99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3F7A3E6E" w14:textId="1D57FFD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FB9EAC9" w14:textId="07DC294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70FF48" w14:textId="4367017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FE33F7" w14:textId="0F7427E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21C5728" w14:textId="7DC01B5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4487DDC" w14:textId="6217A96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2C114328" w14:textId="5DC535F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16154D70" w14:textId="77777777" w:rsidTr="00382A99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0D08FABD" w14:textId="14CEFEF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C87D01F" w14:textId="10F07D7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147F639" w14:textId="37B922C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0BDD50D" w14:textId="39B33CE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DA346BD" w14:textId="7B6ECA7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BDD939B" w14:textId="123C137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3E747E12" w14:textId="3B4C93B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69BE0CA4" w14:textId="77777777" w:rsidTr="00382A99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4A486D72" w14:textId="1A6826A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79B8B40" w14:textId="0A9E6BF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539F21E" w14:textId="075A319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0A108A" w14:textId="1205311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C2934FA" w14:textId="629746B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3E25987" w14:textId="4B15B47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1D914984" w14:textId="360C86C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40E2CB0E" w14:textId="77777777" w:rsidTr="00382A99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3AF7D88E" w14:textId="6A05478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13B856B" w14:textId="46CC41C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7A3ECC" w14:textId="41EA76E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C80BA6" w14:textId="2144EAD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73BCBE" w14:textId="2E3BEF2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1C8BE8" w14:textId="41B1E9F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253016AE" w14:textId="3B4DDE1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61461B72" w14:textId="77777777" w:rsidTr="00382A99">
                    <w:trPr>
                      <w:trHeight w:val="170"/>
                    </w:trPr>
                    <w:tc>
                      <w:tcPr>
                        <w:tcW w:w="708" w:type="pct"/>
                      </w:tcPr>
                      <w:p w14:paraId="5794BA9E" w14:textId="2F7AFFB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FC813C4" w14:textId="460886F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MonthEnd7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9AB3446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80134D2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15462DC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D617473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2" w:type="pct"/>
                      </w:tcPr>
                      <w:p w14:paraId="1EBD5A83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9B5F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5997C5AB" w14:textId="77777777" w:rsidR="00D10F08" w:rsidRPr="00773330" w:rsidRDefault="00D10F08" w:rsidP="00D10F08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667" w:type="pct"/>
                  <w:tcMar>
                    <w:top w:w="198" w:type="dxa"/>
                    <w:bottom w:w="198" w:type="dxa"/>
                  </w:tcMar>
                </w:tcPr>
                <w:p w14:paraId="2E87287C" w14:textId="054399FD" w:rsidR="00D10F08" w:rsidRPr="00F261F2" w:rsidRDefault="00565DC8" w:rsidP="00D10F08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ΑΥΓΟΥΣΤΟΣ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3"/>
                    <w:gridCol w:w="343"/>
                    <w:gridCol w:w="343"/>
                    <w:gridCol w:w="342"/>
                    <w:gridCol w:w="342"/>
                    <w:gridCol w:w="337"/>
                  </w:tblGrid>
                  <w:tr w:rsidR="00D10F08" w:rsidRPr="00773330" w14:paraId="3ABAC55A" w14:textId="77777777" w:rsidTr="00382A99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FF78C8"/>
                      </w:tcPr>
                      <w:p w14:paraId="1228DE16" w14:textId="50BC0D18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FF78C8"/>
                      </w:tcPr>
                      <w:p w14:paraId="44DCBEF2" w14:textId="4D4909D2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78C8"/>
                      </w:tcPr>
                      <w:p w14:paraId="6396124B" w14:textId="6437CAFC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F78C8"/>
                      </w:tcPr>
                      <w:p w14:paraId="0F48B2EC" w14:textId="5620959E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F78C8"/>
                      </w:tcPr>
                      <w:p w14:paraId="7304BBE2" w14:textId="4613A2A4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FF78C8"/>
                      </w:tcPr>
                      <w:p w14:paraId="17A8B721" w14:textId="7C28862D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FF78C8"/>
                      </w:tcPr>
                      <w:p w14:paraId="3E86215D" w14:textId="6FE05E64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D10F08" w:rsidRPr="00773330" w14:paraId="32D3D661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2A31DBFF" w14:textId="2AF0642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5D1985B" w14:textId="35B950A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4CEC947" w14:textId="56D4D24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C0C8A0C" w14:textId="3E3715C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818E5B9" w14:textId="5A929F3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E31AB52" w14:textId="50C4467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42863CB5" w14:textId="25DAAA0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MonthStart8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вторник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7F135BBA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03D40CED" w14:textId="7060205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0090B9" w14:textId="49F228C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BD04FE" w14:textId="6135F6E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F753A72" w14:textId="363D1CA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F500DC4" w14:textId="0CB8714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D2CF6B0" w14:textId="602F82F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310099A7" w14:textId="5D6B0F3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1912F338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24B2FA63" w14:textId="279AE96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13C7FB6" w14:textId="4BB5057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FC1122" w14:textId="055D4BB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929F8AE" w14:textId="60A5C70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A35FA72" w14:textId="65EC46C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3D5D7A8" w14:textId="0E852CA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2DBF259E" w14:textId="2ACB213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04513656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07097680" w14:textId="43FF839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113C719" w14:textId="243EC3E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EC9BF35" w14:textId="6DB85BE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CB925C6" w14:textId="5B82BA8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5EB0EBF" w14:textId="2BAF7F2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5A18BDA" w14:textId="413C8C7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017F1B91" w14:textId="5137B0F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44035D41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3A9E3E9C" w14:textId="26AAA7C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3D4C2F1" w14:textId="370B5D4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477116" w14:textId="7F83E8A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CA5B84" w14:textId="29926D4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525C0FA" w14:textId="18AD752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4691190" w14:textId="178AC9F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4DD37384" w14:textId="1EAB629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704BB739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501D5955" w14:textId="1557979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0F9001A" w14:textId="522881A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MonthEnd8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B85A057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064FA9B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0CEECD5A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40489C49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</w:tcPr>
                      <w:p w14:paraId="3CA064E7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23C10696" w14:textId="77777777" w:rsidR="00D10F08" w:rsidRPr="00773330" w:rsidRDefault="00D10F08" w:rsidP="00D10F08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667" w:type="pct"/>
                  <w:tcMar>
                    <w:top w:w="198" w:type="dxa"/>
                    <w:bottom w:w="198" w:type="dxa"/>
                  </w:tcMar>
                </w:tcPr>
                <w:p w14:paraId="3F266C27" w14:textId="17FC22F7" w:rsidR="00D10F08" w:rsidRPr="00F261F2" w:rsidRDefault="00565DC8" w:rsidP="00D10F08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ΣΕΠΤΕΜΒΡΙΟΣ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2"/>
                    <w:gridCol w:w="343"/>
                    <w:gridCol w:w="343"/>
                    <w:gridCol w:w="343"/>
                    <w:gridCol w:w="343"/>
                    <w:gridCol w:w="337"/>
                  </w:tblGrid>
                  <w:tr w:rsidR="00D10F08" w:rsidRPr="00773330" w14:paraId="6EEA9381" w14:textId="77777777" w:rsidTr="00382A99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FF6EAA"/>
                      </w:tcPr>
                      <w:p w14:paraId="400FEED5" w14:textId="4C162C54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FF6EAA"/>
                      </w:tcPr>
                      <w:p w14:paraId="3E4A32FA" w14:textId="5EE76393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3F92733E" w14:textId="177F9656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705BE3DE" w14:textId="3F4AF7AE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1041AD65" w14:textId="694375E4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FF6EAA"/>
                      </w:tcPr>
                      <w:p w14:paraId="42A5A4FA" w14:textId="3D169371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FF6EAA"/>
                      </w:tcPr>
                      <w:p w14:paraId="67B6E7E1" w14:textId="3607F4EA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D10F08" w:rsidRPr="00773330" w14:paraId="631EABA3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3829A3DD" w14:textId="526E971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080339F" w14:textId="3952B77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149288A" w14:textId="1F830D7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EA4FE71" w14:textId="0C84A99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C1F365" w14:textId="02CC7D4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DA321F6" w14:textId="3645109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065AC405" w14:textId="36C6457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MonthStart9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649852DD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2AAB726B" w14:textId="4B0F3E9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51436C" w14:textId="26EB432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E9443D3" w14:textId="5D3CA33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8FADB54" w14:textId="1AA5479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ABD1203" w14:textId="040E8EA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268D787" w14:textId="7F5F0F1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1B21391A" w14:textId="29208C2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37202372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42AFDFDF" w14:textId="235AFCB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02C43F4" w14:textId="41B1C30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D37CE97" w14:textId="67D67EC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0FD66E0" w14:textId="1230142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4606821" w14:textId="3BF78C0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187A223" w14:textId="69505E5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2B6404FD" w14:textId="04E7DA9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770DA142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66FC9578" w14:textId="55B0034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2FEFA42" w14:textId="132FCFF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D36B67" w14:textId="434D692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CC1573" w14:textId="3C4E938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F5FD51B" w14:textId="47381CC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7F2C92" w14:textId="2F1EC00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2BDDCCFC" w14:textId="080A939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3AEB8786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60F04647" w14:textId="7418A18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CC501CF" w14:textId="685F2F2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E3513F" w14:textId="58167A0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7B098DB" w14:textId="42CDBC2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CE4E186" w14:textId="2C4CFB4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ACB4F6" w14:textId="2CBAFD64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03A70EB2" w14:textId="42EBE70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72E8F511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78BAF6BE" w14:textId="41E6668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798D9C6" w14:textId="4F9ABED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MonthEnd9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DE7596B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F5E4B91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4F85D084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B9D45CC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</w:tcPr>
                      <w:p w14:paraId="3B8B87E3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78C8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6E0E72B3" w14:textId="77777777" w:rsidR="00D10F08" w:rsidRPr="00773330" w:rsidRDefault="00D10F08" w:rsidP="00D10F08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</w:tr>
            <w:tr w:rsidR="00D10F08" w:rsidRPr="00773330" w14:paraId="063749C8" w14:textId="77777777" w:rsidTr="00382A99">
              <w:tc>
                <w:tcPr>
                  <w:tcW w:w="1666" w:type="pct"/>
                  <w:tcMar>
                    <w:top w:w="198" w:type="dxa"/>
                    <w:bottom w:w="198" w:type="dxa"/>
                  </w:tcMar>
                </w:tcPr>
                <w:p w14:paraId="0418C9E8" w14:textId="1BF7FB4C" w:rsidR="00D10F08" w:rsidRPr="00F261F2" w:rsidRDefault="00565DC8" w:rsidP="00D10F08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ΟΚΤΩΒΡΙΟΣ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9"/>
                    <w:gridCol w:w="342"/>
                    <w:gridCol w:w="343"/>
                    <w:gridCol w:w="343"/>
                    <w:gridCol w:w="342"/>
                    <w:gridCol w:w="342"/>
                    <w:gridCol w:w="335"/>
                  </w:tblGrid>
                  <w:tr w:rsidR="00D10F08" w:rsidRPr="00773330" w14:paraId="523A2694" w14:textId="77777777" w:rsidTr="00382A99">
                    <w:trPr>
                      <w:trHeight w:val="113"/>
                    </w:trPr>
                    <w:tc>
                      <w:tcPr>
                        <w:tcW w:w="710" w:type="pct"/>
                        <w:shd w:val="clear" w:color="auto" w:fill="DC82C8"/>
                      </w:tcPr>
                      <w:p w14:paraId="46068812" w14:textId="2C0497E7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</w:tcPr>
                      <w:p w14:paraId="039EFCA0" w14:textId="59530F8A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9" w:type="pct"/>
                        <w:shd w:val="clear" w:color="auto" w:fill="DC82C8"/>
                      </w:tcPr>
                      <w:p w14:paraId="054E30B0" w14:textId="4F57C05E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9" w:type="pct"/>
                        <w:shd w:val="clear" w:color="auto" w:fill="DC82C8"/>
                      </w:tcPr>
                      <w:p w14:paraId="23AE8A02" w14:textId="144F989C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</w:tcPr>
                      <w:p w14:paraId="79F13FCC" w14:textId="39DF0119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7" w:type="pct"/>
                        <w:shd w:val="clear" w:color="auto" w:fill="DC82C8"/>
                      </w:tcPr>
                      <w:p w14:paraId="3729637B" w14:textId="2BDA9311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2" w:type="pct"/>
                        <w:shd w:val="clear" w:color="auto" w:fill="DC82C8"/>
                      </w:tcPr>
                      <w:p w14:paraId="49DA2E97" w14:textId="6C6F7223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D10F08" w:rsidRPr="00773330" w14:paraId="552293E9" w14:textId="77777777" w:rsidTr="00382A99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1BE6DFCC" w14:textId="20FE3A8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3245B65" w14:textId="3880E10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24D2F3B5" w14:textId="37547EF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4BDC1B35" w14:textId="15066CA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560C906D" w14:textId="3692450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B0D8D13" w14:textId="44832EE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11E9E5D3" w14:textId="28B7E61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DocVariable MonthStart10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воскресенье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01717719" w14:textId="77777777" w:rsidTr="00382A99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2A913DB1" w14:textId="2C078C1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0F8864B" w14:textId="54CCBA3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7944C0A9" w14:textId="6CEEA8F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5DA0164B" w14:textId="235BC7B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618421AC" w14:textId="7A28801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50CA8F0" w14:textId="330BF5D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71B9D6C7" w14:textId="560B7F4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7E4F284F" w14:textId="77777777" w:rsidTr="00382A99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78F2B5A6" w14:textId="4A4D940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22F8AA8" w14:textId="7EF970A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44E71CE2" w14:textId="2DE6140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714BD95F" w14:textId="712EF8C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5DF1876" w14:textId="5BACA7D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5ABA1F96" w14:textId="0FFF769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315AAA97" w14:textId="5D685F2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746D77AB" w14:textId="77777777" w:rsidTr="00382A99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3DCA6D83" w14:textId="24867C2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9D81C86" w14:textId="5BC1E81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12CB03AB" w14:textId="28D75C6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11587970" w14:textId="00D6E54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A3767A7" w14:textId="1A202D5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A901A5C" w14:textId="4149D2C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554FE0BC" w14:textId="64BAE22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791D74FF" w14:textId="77777777" w:rsidTr="00382A99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2694C020" w14:textId="7CFCD7D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39B5FC5" w14:textId="2982254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6AB5E1BB" w14:textId="22900C6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5EA1A29E" w14:textId="777B99C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9E85F83" w14:textId="0997E13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62A515CE" w14:textId="110C8FE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2" w:type="pct"/>
                      </w:tcPr>
                      <w:p w14:paraId="72426B5B" w14:textId="086B5F4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4A5A5E8D" w14:textId="77777777" w:rsidTr="00382A99">
                    <w:trPr>
                      <w:trHeight w:val="170"/>
                    </w:trPr>
                    <w:tc>
                      <w:tcPr>
                        <w:tcW w:w="710" w:type="pct"/>
                      </w:tcPr>
                      <w:p w14:paraId="7A1E4D0D" w14:textId="620CBF5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77ED3A5" w14:textId="116DE08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MonthEnd10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</w:tcPr>
                      <w:p w14:paraId="578A5EBF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9" w:type="pct"/>
                      </w:tcPr>
                      <w:p w14:paraId="72619E53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2603C74C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7A016CDF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2" w:type="pct"/>
                      </w:tcPr>
                      <w:p w14:paraId="23BAA50B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DC82C8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07EA32F9" w14:textId="77777777" w:rsidR="00D10F08" w:rsidRPr="00773330" w:rsidRDefault="00D10F08" w:rsidP="00D10F08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667" w:type="pct"/>
                  <w:tcMar>
                    <w:top w:w="198" w:type="dxa"/>
                    <w:bottom w:w="198" w:type="dxa"/>
                  </w:tcMar>
                </w:tcPr>
                <w:p w14:paraId="3EB23593" w14:textId="547912FD" w:rsidR="00D10F08" w:rsidRPr="00F261F2" w:rsidRDefault="00565DC8" w:rsidP="00D10F08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ΝΟΕΜΒΡΙΟΣ</w:t>
                  </w:r>
                </w:p>
                <w:tbl>
                  <w:tblPr>
                    <w:tblStyle w:val="CalendarTable"/>
                    <w:tblW w:w="4994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2"/>
                    <w:gridCol w:w="343"/>
                    <w:gridCol w:w="343"/>
                    <w:gridCol w:w="343"/>
                    <w:gridCol w:w="343"/>
                    <w:gridCol w:w="337"/>
                  </w:tblGrid>
                  <w:tr w:rsidR="00D10F08" w:rsidRPr="00773330" w14:paraId="5E37A4DA" w14:textId="77777777" w:rsidTr="00382A99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A587CD"/>
                      </w:tcPr>
                      <w:p w14:paraId="55BE2E4E" w14:textId="1F7E9850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6" w:type="pct"/>
                        <w:shd w:val="clear" w:color="auto" w:fill="A587CD"/>
                      </w:tcPr>
                      <w:p w14:paraId="7C03415F" w14:textId="166BEBDB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23EFCDF4" w14:textId="49601FF8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41BCC79B" w14:textId="73099AE0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02426778" w14:textId="364396F2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8" w:type="pct"/>
                        <w:shd w:val="clear" w:color="auto" w:fill="A587CD"/>
                      </w:tcPr>
                      <w:p w14:paraId="4888181F" w14:textId="3039234B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A587CD"/>
                      </w:tcPr>
                      <w:p w14:paraId="28123994" w14:textId="1A5C62FC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D10F08" w:rsidRPr="00773330" w14:paraId="62159BFE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17BC20FB" w14:textId="21F1844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749F23C" w14:textId="0579B74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ADEB259" w14:textId="4279FDD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C6CF645" w14:textId="018C257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B308B28" w14:textId="0DCE2AC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057726B" w14:textId="027BFD7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75CD5A7E" w14:textId="0D374F7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DocVariable MonthStart11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среда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6021B0AD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720E41CD" w14:textId="34F2FF5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7FF5035" w14:textId="08C28CD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8B4C91D" w14:textId="47065AE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A94186E" w14:textId="0AFD6C7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E7A04F5" w14:textId="364575D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1D1267" w14:textId="5DF1123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7857ECBB" w14:textId="1CF3218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03D09764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0783C8AC" w14:textId="0CCD733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5B63092" w14:textId="0C11014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97232D3" w14:textId="25971FB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D147DB3" w14:textId="20F524B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6272CF2" w14:textId="044F2D1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7F40F7D" w14:textId="1565A14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79030480" w14:textId="00FB8FE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54333B3D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744C9896" w14:textId="5EFC0FE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986BAB6" w14:textId="7E13CED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0B5BAA7" w14:textId="18E7797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6C646AC" w14:textId="2368D669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F92228F" w14:textId="0E5A463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44805E" w14:textId="51ECAE2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02FD8DBD" w14:textId="1386A05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76B9C35D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4C747A1D" w14:textId="6260E93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B7D8B0B" w14:textId="3ACDDDC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A4BFD0A" w14:textId="2C319F1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0372C85" w14:textId="1656369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FB3B385" w14:textId="173FA1C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BFAE0EA" w14:textId="75FB64F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5293448D" w14:textId="6163D1F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568360DA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4F88C770" w14:textId="4C47CF1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D57E8E1" w14:textId="630DB78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MonthEnd11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08DEDBC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1FE611A7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83FEAAA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271A6209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</w:tcPr>
                      <w:p w14:paraId="3A2FCAC9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587CD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09277140" w14:textId="77777777" w:rsidR="00D10F08" w:rsidRPr="00773330" w:rsidRDefault="00D10F08" w:rsidP="00D10F08">
                  <w:pPr>
                    <w:pStyle w:val="a5"/>
                    <w:rPr>
                      <w:rFonts w:ascii="Arial Narrow" w:hAnsi="Arial Narrow" w:cs="Arial"/>
                      <w:b/>
                      <w:noProof/>
                      <w:color w:val="auto"/>
                      <w:sz w:val="14"/>
                      <w:szCs w:val="14"/>
                      <w:lang w:val="en-US"/>
                    </w:rPr>
                  </w:pPr>
                </w:p>
              </w:tc>
              <w:tc>
                <w:tcPr>
                  <w:tcW w:w="1667" w:type="pct"/>
                  <w:tcMar>
                    <w:top w:w="198" w:type="dxa"/>
                    <w:bottom w:w="198" w:type="dxa"/>
                  </w:tcMar>
                </w:tcPr>
                <w:p w14:paraId="493066DC" w14:textId="632529AD" w:rsidR="00D10F08" w:rsidRPr="00F261F2" w:rsidRDefault="00565DC8" w:rsidP="00D10F08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/>
                    </w:rPr>
                  </w:pPr>
                  <w:r>
                    <w:rPr>
                      <w:rFonts w:ascii="Arial Narrow" w:hAnsi="Arial Narrow" w:cs="Arial"/>
                      <w:b/>
                      <w:noProof/>
                      <w:color w:val="auto"/>
                      <w:sz w:val="28"/>
                      <w:szCs w:val="28"/>
                      <w:lang w:val="en-US" w:bidi="ru-RU"/>
                    </w:rPr>
                    <w:t>ΔΕΚΕΜΒΡΙΟΣ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37"/>
                    <w:gridCol w:w="343"/>
                    <w:gridCol w:w="343"/>
                    <w:gridCol w:w="343"/>
                    <w:gridCol w:w="342"/>
                    <w:gridCol w:w="342"/>
                    <w:gridCol w:w="337"/>
                  </w:tblGrid>
                  <w:tr w:rsidR="00D10F08" w:rsidRPr="00773330" w14:paraId="7E6E3390" w14:textId="77777777" w:rsidTr="00382A99">
                    <w:trPr>
                      <w:trHeight w:val="113"/>
                    </w:trPr>
                    <w:tc>
                      <w:tcPr>
                        <w:tcW w:w="706" w:type="pct"/>
                        <w:shd w:val="clear" w:color="auto" w:fill="3C82C8"/>
                      </w:tcPr>
                      <w:p w14:paraId="60E6F21E" w14:textId="35E2474A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ΚΥ</w:t>
                        </w:r>
                      </w:p>
                    </w:tc>
                    <w:tc>
                      <w:tcPr>
                        <w:tcW w:w="718" w:type="pct"/>
                        <w:shd w:val="clear" w:color="auto" w:fill="3C82C8"/>
                      </w:tcPr>
                      <w:p w14:paraId="16E34DD4" w14:textId="5936B770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ΔΕ</w:t>
                        </w:r>
                      </w:p>
                    </w:tc>
                    <w:tc>
                      <w:tcPr>
                        <w:tcW w:w="718" w:type="pct"/>
                        <w:shd w:val="clear" w:color="auto" w:fill="3C82C8"/>
                      </w:tcPr>
                      <w:p w14:paraId="292D8B32" w14:textId="1C4E9A54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ΤΡ</w:t>
                        </w:r>
                      </w:p>
                    </w:tc>
                    <w:tc>
                      <w:tcPr>
                        <w:tcW w:w="718" w:type="pct"/>
                        <w:shd w:val="clear" w:color="auto" w:fill="3C82C8"/>
                      </w:tcPr>
                      <w:p w14:paraId="5341B416" w14:textId="317111BA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ΤΕ</w:t>
                        </w:r>
                      </w:p>
                    </w:tc>
                    <w:tc>
                      <w:tcPr>
                        <w:tcW w:w="716" w:type="pct"/>
                        <w:shd w:val="clear" w:color="auto" w:fill="3C82C8"/>
                      </w:tcPr>
                      <w:p w14:paraId="1AA68F4E" w14:textId="311E0CC9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  <w:t>ΠΕ</w:t>
                        </w:r>
                      </w:p>
                    </w:tc>
                    <w:tc>
                      <w:tcPr>
                        <w:tcW w:w="716" w:type="pct"/>
                        <w:shd w:val="clear" w:color="auto" w:fill="3C82C8"/>
                      </w:tcPr>
                      <w:p w14:paraId="02D4589D" w14:textId="2E3BBBAF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ΠΑ</w:t>
                        </w:r>
                      </w:p>
                    </w:tc>
                    <w:tc>
                      <w:tcPr>
                        <w:tcW w:w="706" w:type="pct"/>
                        <w:shd w:val="clear" w:color="auto" w:fill="3C82C8"/>
                      </w:tcPr>
                      <w:p w14:paraId="27583822" w14:textId="030355E9" w:rsidR="00D10F08" w:rsidRPr="00773330" w:rsidRDefault="00565DC8" w:rsidP="00D10F08">
                        <w:pPr>
                          <w:pStyle w:val="Days"/>
                          <w:spacing w:before="0"/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noProof/>
                            <w:color w:val="FFFFFF" w:themeColor="background1"/>
                            <w:sz w:val="12"/>
                            <w:szCs w:val="12"/>
                            <w:lang w:val="en-US" w:bidi="ru-RU"/>
                          </w:rPr>
                          <w:t>ΣΑ</w:t>
                        </w:r>
                      </w:p>
                    </w:tc>
                  </w:tr>
                  <w:tr w:rsidR="00D10F08" w:rsidRPr="00773330" w14:paraId="7B53CDD7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64BD0988" w14:textId="6C0BA04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 “воскресенье" 1 ""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2387BD" w14:textId="2AD701D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“понедельник"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1B35A0" w14:textId="31F137C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“вторник"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FE51E68" w14:textId="49633E0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“среда"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3CC491B" w14:textId="3054FA1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= “четверг"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F1D7C08" w14:textId="647D492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“пятница"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092C15FA" w14:textId="5773B9E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DocVariable MonthStart12 \@ dddd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пятница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 “суббота" 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=F2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&lt;&gt; 0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=F2+1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2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t>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4F084459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590CAFE2" w14:textId="03E29A8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=G2+1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t>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6C457D4" w14:textId="749B180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6A3AFB" w14:textId="5E3E169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765764B" w14:textId="25EE9DF8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A77DD2F" w14:textId="788F7DD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36D27EB" w14:textId="2C1EB0F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1DA14607" w14:textId="2066CC0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=F3+1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t>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7FE46D51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0B32E0F4" w14:textId="61E9D90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=G3+1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t>10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9ECA338" w14:textId="1BA9EC95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63E661F" w14:textId="69E13F3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2E097BD" w14:textId="17E13B8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D2A1DC0" w14:textId="4FA77F4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3C444C3" w14:textId="74A6930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0B8EC9E8" w14:textId="54595463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=F4+1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t>16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311842FD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7942CAC9" w14:textId="6BFEB91D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=G4+1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t>17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26A85B8" w14:textId="62A1E55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98B1B2" w14:textId="2EAD040E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19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BE5C8F0" w14:textId="036DB9C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95A7FC5" w14:textId="67C723C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FE48794" w14:textId="50EBDC52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22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6D31F887" w14:textId="7C67ECEB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=F5+1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t>23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55E19694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0ACEA5C7" w14:textId="0677952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=G5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=G5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23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=G5+1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t>24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4BA69CF" w14:textId="00E62671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24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25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E79EB9C" w14:textId="5319FD4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25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=B6+1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26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650AF77" w14:textId="4810F0B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=C6+1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27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068425E" w14:textId="258430A6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=D6+1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28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AC6FDB1" w14:textId="320CB78F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28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=E6+1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t>29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</w:tcPr>
                      <w:p w14:paraId="6EFF5EB7" w14:textId="7A884D2C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=F6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=F6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29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=F6+1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="00565DC8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t>30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10F08" w:rsidRPr="00773330" w14:paraId="20B770C9" w14:textId="77777777" w:rsidTr="00382A99">
                    <w:trPr>
                      <w:trHeight w:val="170"/>
                    </w:trPr>
                    <w:tc>
                      <w:tcPr>
                        <w:tcW w:w="706" w:type="pct"/>
                      </w:tcPr>
                      <w:p w14:paraId="4A5A8E99" w14:textId="384E946A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=G6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=G6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=G6+1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t>31</w: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F1D4D77" w14:textId="468750F0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 0,""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IF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&lt;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DocVariable MonthEnd12 \@ d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="00343EFF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31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begin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=A7+1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separate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>30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instrText xml:space="preserve"> "" </w:instrText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  <w:r w:rsidRPr="00E452EA">
                          <w:rPr>
                            <w:rFonts w:ascii="Arial Narrow" w:hAnsi="Arial Narrow" w:cs="Arial"/>
                            <w:b/>
                            <w:noProof/>
                            <w:sz w:val="22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2318573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0D987F5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6441B385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auto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16" w:type="pct"/>
                      </w:tcPr>
                      <w:p w14:paraId="4790D659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FF0000"/>
                            <w:sz w:val="22"/>
                            <w:lang w:val="en-US"/>
                          </w:rPr>
                        </w:pPr>
                      </w:p>
                    </w:tc>
                    <w:tc>
                      <w:tcPr>
                        <w:tcW w:w="706" w:type="pct"/>
                      </w:tcPr>
                      <w:p w14:paraId="1A7BF6CA" w14:textId="77777777" w:rsidR="00D10F08" w:rsidRPr="00773330" w:rsidRDefault="00D10F08" w:rsidP="00D10F08">
                        <w:pPr>
                          <w:pStyle w:val="Dates"/>
                          <w:spacing w:after="0"/>
                          <w:rPr>
                            <w:rFonts w:ascii="Arial Narrow" w:hAnsi="Arial Narrow" w:cs="Arial"/>
                            <w:b/>
                            <w:noProof/>
                            <w:color w:val="3C82C8"/>
                            <w:sz w:val="22"/>
                            <w:lang w:val="en-US"/>
                          </w:rPr>
                        </w:pPr>
                      </w:p>
                    </w:tc>
                  </w:tr>
                </w:tbl>
                <w:p w14:paraId="386E9AD9" w14:textId="77777777" w:rsidR="00D10F08" w:rsidRPr="00773330" w:rsidRDefault="00D10F08" w:rsidP="00D10F08">
                  <w:pPr>
                    <w:pStyle w:val="Months"/>
                    <w:ind w:left="0"/>
                    <w:jc w:val="center"/>
                    <w:rPr>
                      <w:rFonts w:ascii="Arial Narrow" w:hAnsi="Arial Narrow" w:cs="Arial"/>
                      <w:b/>
                      <w:noProof/>
                      <w:color w:val="auto"/>
                      <w:sz w:val="22"/>
                      <w:szCs w:val="22"/>
                      <w:lang w:val="en-US" w:bidi="ru-RU"/>
                    </w:rPr>
                  </w:pPr>
                </w:p>
              </w:tc>
            </w:tr>
          </w:tbl>
          <w:p w14:paraId="13911ADC" w14:textId="77777777" w:rsidR="00773330" w:rsidRPr="00773330" w:rsidRDefault="00773330" w:rsidP="00773330">
            <w:pPr>
              <w:pStyle w:val="ad"/>
              <w:spacing w:after="0"/>
              <w:jc w:val="center"/>
              <w:rPr>
                <w:rFonts w:ascii="Arial Narrow" w:hAnsi="Arial Narrow" w:cs="Arial"/>
                <w:b/>
                <w:noProof/>
                <w:color w:val="auto"/>
                <w:sz w:val="14"/>
                <w:szCs w:val="14"/>
                <w:lang w:val="en-US" w:bidi="ru-RU"/>
              </w:rPr>
            </w:pPr>
          </w:p>
        </w:tc>
      </w:tr>
    </w:tbl>
    <w:p w14:paraId="2B3E424A" w14:textId="1DF0A038" w:rsidR="00F93E3B" w:rsidRPr="00773330" w:rsidRDefault="00F93E3B" w:rsidP="00773330">
      <w:pPr>
        <w:pStyle w:val="a5"/>
        <w:rPr>
          <w:rFonts w:ascii="Arial Narrow" w:hAnsi="Arial Narrow" w:cs="Arial"/>
          <w:b/>
          <w:noProof/>
          <w:color w:val="auto"/>
          <w:sz w:val="2"/>
          <w:szCs w:val="2"/>
          <w:lang w:val="en-US"/>
        </w:rPr>
      </w:pPr>
    </w:p>
    <w:sectPr w:rsidR="00F93E3B" w:rsidRPr="00773330" w:rsidSect="00CA2354">
      <w:pgSz w:w="16838" w:h="11906" w:orient="landscape" w:code="9"/>
      <w:pgMar w:top="340" w:right="567" w:bottom="34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ED6EBD" w14:textId="77777777" w:rsidR="008218A9" w:rsidRDefault="008218A9">
      <w:pPr>
        <w:spacing w:after="0"/>
      </w:pPr>
      <w:r>
        <w:separator/>
      </w:r>
    </w:p>
  </w:endnote>
  <w:endnote w:type="continuationSeparator" w:id="0">
    <w:p w14:paraId="456CDAA2" w14:textId="77777777" w:rsidR="008218A9" w:rsidRDefault="008218A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536144" w14:textId="77777777" w:rsidR="008218A9" w:rsidRDefault="008218A9">
      <w:pPr>
        <w:spacing w:after="0"/>
      </w:pPr>
      <w:r>
        <w:separator/>
      </w:r>
    </w:p>
  </w:footnote>
  <w:footnote w:type="continuationSeparator" w:id="0">
    <w:p w14:paraId="01B4CC55" w14:textId="77777777" w:rsidR="008218A9" w:rsidRDefault="008218A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воскресенье"/>
  </w:docVars>
  <w:rsids>
    <w:rsidRoot w:val="00285C1D"/>
    <w:rsid w:val="0005357B"/>
    <w:rsid w:val="00071356"/>
    <w:rsid w:val="0008688D"/>
    <w:rsid w:val="00097A25"/>
    <w:rsid w:val="000A5A57"/>
    <w:rsid w:val="000E2618"/>
    <w:rsid w:val="001162F4"/>
    <w:rsid w:val="001274F3"/>
    <w:rsid w:val="0014326E"/>
    <w:rsid w:val="00151CCE"/>
    <w:rsid w:val="001B01F9"/>
    <w:rsid w:val="001C41F9"/>
    <w:rsid w:val="00285C1D"/>
    <w:rsid w:val="002A5EAF"/>
    <w:rsid w:val="002A607C"/>
    <w:rsid w:val="002D1F1C"/>
    <w:rsid w:val="003327F5"/>
    <w:rsid w:val="00340CAF"/>
    <w:rsid w:val="00343EFF"/>
    <w:rsid w:val="003C0D41"/>
    <w:rsid w:val="003E085C"/>
    <w:rsid w:val="003E7B3A"/>
    <w:rsid w:val="00416364"/>
    <w:rsid w:val="00431B29"/>
    <w:rsid w:val="00440416"/>
    <w:rsid w:val="00462EAD"/>
    <w:rsid w:val="00481DA6"/>
    <w:rsid w:val="00493BBD"/>
    <w:rsid w:val="004A6170"/>
    <w:rsid w:val="004F6AAC"/>
    <w:rsid w:val="00512F2D"/>
    <w:rsid w:val="00565DC8"/>
    <w:rsid w:val="00570FBB"/>
    <w:rsid w:val="00583B82"/>
    <w:rsid w:val="005923AC"/>
    <w:rsid w:val="005B23FB"/>
    <w:rsid w:val="005D5149"/>
    <w:rsid w:val="005E3E34"/>
    <w:rsid w:val="005E656F"/>
    <w:rsid w:val="006606BE"/>
    <w:rsid w:val="00667021"/>
    <w:rsid w:val="00692266"/>
    <w:rsid w:val="006974E1"/>
    <w:rsid w:val="006C0896"/>
    <w:rsid w:val="006C169B"/>
    <w:rsid w:val="006F513E"/>
    <w:rsid w:val="00773330"/>
    <w:rsid w:val="007B60FB"/>
    <w:rsid w:val="007C0139"/>
    <w:rsid w:val="007D45A1"/>
    <w:rsid w:val="007F564D"/>
    <w:rsid w:val="00804CE2"/>
    <w:rsid w:val="0081583A"/>
    <w:rsid w:val="008218A9"/>
    <w:rsid w:val="00835BFD"/>
    <w:rsid w:val="008B1201"/>
    <w:rsid w:val="008F16F7"/>
    <w:rsid w:val="009107E4"/>
    <w:rsid w:val="009164BA"/>
    <w:rsid w:val="009166BD"/>
    <w:rsid w:val="00977AAE"/>
    <w:rsid w:val="00996E56"/>
    <w:rsid w:val="00997268"/>
    <w:rsid w:val="009A38EB"/>
    <w:rsid w:val="009F3A8E"/>
    <w:rsid w:val="00A00574"/>
    <w:rsid w:val="00A12667"/>
    <w:rsid w:val="00A14581"/>
    <w:rsid w:val="00A20A5C"/>
    <w:rsid w:val="00A20E4C"/>
    <w:rsid w:val="00AA23D3"/>
    <w:rsid w:val="00AA3C50"/>
    <w:rsid w:val="00AE302A"/>
    <w:rsid w:val="00AE36BB"/>
    <w:rsid w:val="00B13164"/>
    <w:rsid w:val="00B24BD3"/>
    <w:rsid w:val="00B36BE5"/>
    <w:rsid w:val="00B37C7E"/>
    <w:rsid w:val="00B65B09"/>
    <w:rsid w:val="00B76CCE"/>
    <w:rsid w:val="00B85583"/>
    <w:rsid w:val="00B9476B"/>
    <w:rsid w:val="00BC3952"/>
    <w:rsid w:val="00BC509D"/>
    <w:rsid w:val="00BE5AB8"/>
    <w:rsid w:val="00BF174C"/>
    <w:rsid w:val="00C44DFB"/>
    <w:rsid w:val="00C6519B"/>
    <w:rsid w:val="00C70F21"/>
    <w:rsid w:val="00C7354B"/>
    <w:rsid w:val="00C91F9B"/>
    <w:rsid w:val="00CA2354"/>
    <w:rsid w:val="00D10F08"/>
    <w:rsid w:val="00DA6A3A"/>
    <w:rsid w:val="00DB1BDB"/>
    <w:rsid w:val="00DC3C75"/>
    <w:rsid w:val="00DC3E08"/>
    <w:rsid w:val="00DE32AC"/>
    <w:rsid w:val="00E00C1E"/>
    <w:rsid w:val="00E1407A"/>
    <w:rsid w:val="00E271E1"/>
    <w:rsid w:val="00E460AE"/>
    <w:rsid w:val="00E50BDE"/>
    <w:rsid w:val="00E774CD"/>
    <w:rsid w:val="00E77E1D"/>
    <w:rsid w:val="00ED75B6"/>
    <w:rsid w:val="00F046DB"/>
    <w:rsid w:val="00F115B0"/>
    <w:rsid w:val="00F261F2"/>
    <w:rsid w:val="00F508F9"/>
    <w:rsid w:val="00F91390"/>
    <w:rsid w:val="00F93E3B"/>
    <w:rsid w:val="00FC0032"/>
    <w:rsid w:val="00FC4581"/>
    <w:rsid w:val="00FE0B66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6807</Words>
  <Characters>38805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2021-10-19T09:47:00Z</dcterms:created>
  <dcterms:modified xsi:type="dcterms:W3CDTF">2021-10-19T09:47:00Z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