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704"/>
      </w:tblGrid>
      <w:tr w:rsidR="005676B9" w:rsidRPr="008E520C" w14:paraId="40983BE3" w14:textId="643D2D1C" w:rsidTr="00131C69">
        <w:trPr>
          <w:trHeight w:val="567"/>
          <w:jc w:val="center"/>
        </w:trPr>
        <w:tc>
          <w:tcPr>
            <w:tcW w:w="5000" w:type="pct"/>
            <w:vAlign w:val="center"/>
          </w:tcPr>
          <w:p w14:paraId="79465098" w14:textId="77777777" w:rsidR="00F664DD" w:rsidRPr="008E520C" w:rsidRDefault="00F664DD" w:rsidP="00F664DD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2022</w:t>
            </w:r>
            <w:r w:rsidRPr="008E520C">
              <w:rPr>
                <w:rFonts w:ascii="Arial Narrow" w:hAnsi="Arial Narrow" w:cs="Arial"/>
                <w:b/>
                <w:noProof/>
                <w:color w:val="auto"/>
                <w:sz w:val="84"/>
                <w:szCs w:val="84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top w:w="227" w:type="dxa"/>
                <w:left w:w="85" w:type="dxa"/>
                <w:bottom w:w="227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92"/>
              <w:gridCol w:w="2589"/>
              <w:gridCol w:w="2589"/>
              <w:gridCol w:w="2588"/>
              <w:gridCol w:w="2588"/>
              <w:gridCol w:w="2588"/>
            </w:tblGrid>
            <w:tr w:rsidR="00F664DD" w:rsidRPr="008E520C" w14:paraId="46E1B0F8" w14:textId="77777777" w:rsidTr="00951F50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198EC19F" w14:textId="77777777" w:rsidR="00F664DD" w:rsidRPr="00160AAD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80"/>
                    <w:gridCol w:w="337"/>
                    <w:gridCol w:w="353"/>
                    <w:gridCol w:w="337"/>
                    <w:gridCol w:w="337"/>
                    <w:gridCol w:w="337"/>
                    <w:gridCol w:w="337"/>
                  </w:tblGrid>
                  <w:tr w:rsidR="00F664DD" w:rsidRPr="00160AAD" w14:paraId="4D9BE7EB" w14:textId="77777777" w:rsidTr="00951F50">
                    <w:trPr>
                      <w:trHeight w:val="113"/>
                    </w:trPr>
                    <w:tc>
                      <w:tcPr>
                        <w:tcW w:w="380" w:type="dxa"/>
                        <w:shd w:val="clear" w:color="auto" w:fill="B3CBE4" w:themeFill="accent5" w:themeFillTint="66"/>
                      </w:tcPr>
                      <w:p w14:paraId="14A6A18B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57900E7D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53" w:type="dxa"/>
                        <w:shd w:val="clear" w:color="auto" w:fill="0070C0"/>
                      </w:tcPr>
                      <w:p w14:paraId="4C88A5B4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3149D17E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77F6A636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37" w:type="dxa"/>
                        <w:shd w:val="clear" w:color="auto" w:fill="0070C0"/>
                      </w:tcPr>
                      <w:p w14:paraId="4C5364D8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37" w:type="dxa"/>
                        <w:shd w:val="clear" w:color="auto" w:fill="B3CBE4" w:themeFill="accent5" w:themeFillTint="66"/>
                      </w:tcPr>
                      <w:p w14:paraId="36509CCB" w14:textId="77777777" w:rsidR="00F664DD" w:rsidRPr="00267092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25CEA63E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711D09D8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20F9DC1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2C23B960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18B5D8F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A9124F3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D432443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3D32211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7A6FC5C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03CC579E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149F9A0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1DFA55EE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7BF4708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014C0E4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6738D380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A16CC44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DB4E9BE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4C2C1CFA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3608E91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3A4A3228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4B730E6F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7FD935D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60B24DC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491F01A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BA7AF46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7077DEC2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41A9B648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26C2C119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876A6DD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AEC2A67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1237B25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79383073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195EFB60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6AFC083D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61D4F715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4217C243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48451D1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034391BA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23A3508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1E11510C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9C4AEB1" w14:textId="77777777" w:rsidTr="00951F50">
                    <w:trPr>
                      <w:trHeight w:val="170"/>
                    </w:trPr>
                    <w:tc>
                      <w:tcPr>
                        <w:tcW w:w="380" w:type="dxa"/>
                        <w:vAlign w:val="center"/>
                      </w:tcPr>
                      <w:p w14:paraId="6BDE4653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41B1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493CBDB0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41B1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53" w:type="dxa"/>
                        <w:vAlign w:val="center"/>
                      </w:tcPr>
                      <w:p w14:paraId="3A45D331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3C3D8DE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B637CDD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22B9F750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337" w:type="dxa"/>
                        <w:vAlign w:val="center"/>
                      </w:tcPr>
                      <w:p w14:paraId="53518769" w14:textId="77777777" w:rsidR="00F664DD" w:rsidRPr="00D41B1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096EBD8E" w14:textId="77777777" w:rsidR="00F664DD" w:rsidRPr="008E520C" w:rsidRDefault="00F664DD" w:rsidP="00F664DD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86AB0CC" w14:textId="77777777" w:rsidR="00F664DD" w:rsidRPr="00357286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9"/>
                    <w:gridCol w:w="347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F664DD" w:rsidRPr="008E520C" w14:paraId="4ACA0C1E" w14:textId="77777777" w:rsidTr="00951F50">
                    <w:trPr>
                      <w:trHeight w:val="113"/>
                    </w:trPr>
                    <w:tc>
                      <w:tcPr>
                        <w:tcW w:w="702" w:type="pct"/>
                        <w:shd w:val="clear" w:color="auto" w:fill="B3CBE4" w:themeFill="accent5" w:themeFillTint="66"/>
                      </w:tcPr>
                      <w:p w14:paraId="300D7580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F617EDA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A4C3262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835B47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F5A05E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BA1A811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13B967A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222C885F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443FB94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B4E07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13399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9587A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2398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E5054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F08081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D2DC6EF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217868C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58399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7130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91C8F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D761E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D3C14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CAA528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E9EE71B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1035A54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116DC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D49D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F7130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1BD6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ECB5F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A0DCDD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CBB008E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6114D88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C3146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25BB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5E44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0385B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2D4BA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0BBB92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F0495E6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2D113D4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69743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9D03A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A2000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8B92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14037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9D6584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450EC916" w14:textId="77777777" w:rsidTr="00951F50">
                    <w:trPr>
                      <w:trHeight w:val="170"/>
                    </w:trPr>
                    <w:tc>
                      <w:tcPr>
                        <w:tcW w:w="702" w:type="pct"/>
                        <w:vAlign w:val="center"/>
                      </w:tcPr>
                      <w:p w14:paraId="3DF75BB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85658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959A4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4D722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06D6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2B7C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1221F1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634518D9" w14:textId="77777777" w:rsidR="00F664DD" w:rsidRPr="008E520C" w:rsidRDefault="00F664DD" w:rsidP="00F664DD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CD71E16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6"/>
                    <w:gridCol w:w="347"/>
                    <w:gridCol w:w="347"/>
                    <w:gridCol w:w="347"/>
                    <w:gridCol w:w="347"/>
                    <w:gridCol w:w="342"/>
                  </w:tblGrid>
                  <w:tr w:rsidR="00F664DD" w:rsidRPr="008E520C" w14:paraId="73FF013F" w14:textId="77777777" w:rsidTr="00951F50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13AA295B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201492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660F0E8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5006B88B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2CE2892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9B541F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8" w:type="pct"/>
                        <w:shd w:val="clear" w:color="auto" w:fill="B3CBE4" w:themeFill="accent5" w:themeFillTint="66"/>
                      </w:tcPr>
                      <w:p w14:paraId="09B15B0F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09437E53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18DFD3F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Tuesday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D2500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47B4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0A13C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A4BF7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51DE5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1FCCA78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0FED6AD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D51E3E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9A220F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D869B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D841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A0B60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73FE5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02F01FC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53562F3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5B7E811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2B42D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AF489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8145B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D3EE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43C6B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552B324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848803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1C22003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6EDBE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F60C6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7623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90207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B37F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0FDE254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1316A94B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06A8D2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B5D13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28A9F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D20E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B506C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D1E29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32EEED6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447887A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6769550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F08D0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5FB71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009E6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C9277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FCB2F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pct"/>
                        <w:vAlign w:val="center"/>
                      </w:tcPr>
                      <w:p w14:paraId="6A6B5FC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374B88F6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67D21AA2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F664DD" w:rsidRPr="008E520C" w14:paraId="1DED3894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0254ADD2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059CF32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1292344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523AE174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37E7F024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57F4561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539889D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1E51C53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0A04B1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06CF26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E9CB68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D135A1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73362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F0AF2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C7BA41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45E4B5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4206C3C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8926D4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475DCE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8A8940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4307D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17BE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C4C40C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2789F0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07E21A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1DDC8A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46879D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717745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706C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2B934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7BCD65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1BF1E84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878AE7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8C9376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A5EB7F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EC55BD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06B3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FF0F5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0FCC3D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C98608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A687EC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5D363D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9AB068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12547F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45FAE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B6A67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631DE2F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DC2FB4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4CBB726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21D4E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2F288A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D72230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B57BC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5AB51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9E33DB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0C2DD6CA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5595C59E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6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F664DD" w:rsidRPr="008E520C" w14:paraId="1A41C0C5" w14:textId="77777777" w:rsidTr="00951F50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6DCB2E1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26B50812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A0365FF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F6C97B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4061F0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9E12290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0CF7D20C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0534A67A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678D180F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AE0F721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757440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F964C3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9B5871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79CCB74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5360A45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41AEDA4B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4FE34CA5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0023DE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6CD1E4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BCF44A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F49A45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CF054E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510B8309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603A746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6BF949E8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595413E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F4BA05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912B22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307E9D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75F68C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3802477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43A09BC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4534EB31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2F8A93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E3DFBA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0AB07F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21CE61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F73BB3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4BA216A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8BDB2A0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0383F017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79E65F0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B9A240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9220AD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FC8C39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9C5ED2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EEE5849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4B9D8D5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607A7040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4313611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624801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41CD0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025451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6991E6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70F02BE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55E8F2DD" w14:textId="77777777" w:rsidR="00F664DD" w:rsidRPr="00624801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8C04755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137D6D8F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F664DD" w:rsidRPr="008E520C" w14:paraId="44A64D33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4DE0CD15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4287911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5FB9643B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66470A3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4E5FD791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4DDDAB9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4C0DB35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561C7FA8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AEC7EA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DC2F64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B6ECB1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471641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A2F3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92D8F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C99DF6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2B26CC1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E5A446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80023C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86A424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F7D1FE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3D4AF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71B72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58D243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BD38D5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202FE3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7E075B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910BFD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29D7A4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69767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3CB8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9D3579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EF6704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DE18AB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0932EA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970871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CFC5F5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18E7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2339E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4271487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577E74E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F3EF6B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D8C966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5732D9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EA98FF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05C05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B0A4D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8B1BBA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487AB87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3F170A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07C98C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6FDF4E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7A9A10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946D1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296DB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E61AF1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03CC122B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  <w:tr w:rsidR="00F664DD" w:rsidRPr="008E520C" w14:paraId="7367C596" w14:textId="77777777" w:rsidTr="00951F50">
              <w:tc>
                <w:tcPr>
                  <w:tcW w:w="834" w:type="pct"/>
                  <w:tcMar>
                    <w:top w:w="57" w:type="dxa"/>
                    <w:bottom w:w="57" w:type="dxa"/>
                  </w:tcMar>
                </w:tcPr>
                <w:p w14:paraId="5B4F0085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7"/>
                    <w:gridCol w:w="348"/>
                    <w:gridCol w:w="348"/>
                    <w:gridCol w:w="348"/>
                    <w:gridCol w:w="348"/>
                    <w:gridCol w:w="340"/>
                  </w:tblGrid>
                  <w:tr w:rsidR="00F664DD" w:rsidRPr="008E520C" w14:paraId="2AB25B3A" w14:textId="77777777" w:rsidTr="00951F50">
                    <w:trPr>
                      <w:trHeight w:val="113"/>
                    </w:trPr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00D3D3C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59700428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95C595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26DBFF4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60DD01C3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19996DCF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3" w:type="pct"/>
                        <w:shd w:val="clear" w:color="auto" w:fill="B3CBE4" w:themeFill="accent5" w:themeFillTint="66"/>
                      </w:tcPr>
                      <w:p w14:paraId="2E165B1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4D26FBF1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176284E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Friday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92758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Friday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2B3986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Friday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EEB8C5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Friday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D75259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2305FF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14DF14A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A996B95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6B9C37C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3147DF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4327C2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FD28A5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B11E3B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85A324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747DA9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46F08222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5AC10AB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C51BA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6C26AE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B8AD65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84E701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42F3F6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3A047D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C43F5A8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13BD1E5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415D6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BA8E69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9A26B0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6F1767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85980A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5CAA4C7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1134296D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2633D6A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E3CA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6299BC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54AC5B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090BB6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B722CC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062D417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162D1F8" w14:textId="77777777" w:rsidTr="00951F50">
                    <w:trPr>
                      <w:trHeight w:val="170"/>
                    </w:trPr>
                    <w:tc>
                      <w:tcPr>
                        <w:tcW w:w="703" w:type="pct"/>
                        <w:vAlign w:val="center"/>
                      </w:tcPr>
                      <w:p w14:paraId="1925F5D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56131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128856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A934F0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04CCF9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DC47ED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3" w:type="pct"/>
                        <w:vAlign w:val="center"/>
                      </w:tcPr>
                      <w:p w14:paraId="4643C82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371DE159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105AED66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7"/>
                    <w:gridCol w:w="347"/>
                    <w:gridCol w:w="347"/>
                    <w:gridCol w:w="346"/>
                    <w:gridCol w:w="346"/>
                    <w:gridCol w:w="341"/>
                  </w:tblGrid>
                  <w:tr w:rsidR="00F664DD" w:rsidRPr="008E520C" w14:paraId="6F0033D7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0B52224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68F97E1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6672E11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F5F29B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00D09F7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E823214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43C81CA8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18D0991B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5D1C50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7F819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9C648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C9C95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3CF15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03199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9FA0CF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4200A97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58E62D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1ED1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A1DDF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DB05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8F3B2E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8224C7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6DB315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7DD484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E72831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CC88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69AF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B3FC8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BEB981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8377EE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40C531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34C4FE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F2B270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854A2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B8C3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C015F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7169C3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9739F6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B71FD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70A9C97E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1A1DC2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87CDF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F531A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7DD07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B3637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BFC685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D3C62D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BA71780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CA3E7B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D954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547BF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239A6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5E730C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46B6C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0DDE50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343D75EC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4E1BDAB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1"/>
                    <w:gridCol w:w="346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F664DD" w:rsidRPr="008E520C" w14:paraId="1483EB21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5336284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5FB41FDB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C36FC43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047858C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7F38EBC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75B7891A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1D139D3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42FD3EA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23E00CC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572C8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54D32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Thursday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 “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36106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2136C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407DC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426790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004DC3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8589ED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D1D38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ADAC5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8DFC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D468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37B19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CA3B93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3CA1A6F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580885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FB361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56EAF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0108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077B0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8009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70C093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8344CE4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B64E88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39FCA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9D880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79333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E8C5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49BB5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0A5EAF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A05BA57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976992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5DF1EB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AA953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2B626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6AFA5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1284D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D7E1C0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BDACD6C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8CA833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19504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2A096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7FBE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46AE7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9F1EB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76AEB8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54077C3A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3E35AEA9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F664DD" w:rsidRPr="008E520C" w14:paraId="24BDAA3E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2C7A7152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705A2E2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EA9866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5896F1F7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31CD7FE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33B16FDB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391CE65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4FDE467B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B38D20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DDF528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B6CFC8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F207C9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C598E5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B7853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57F4DF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17122E9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1D42C96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63563C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941068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EA46F5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F3D1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E7338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FB1C21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347CC54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4C55240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7954032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709A42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7EAE31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17371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AA9FEC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69F9DF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7BFC565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31A8405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EB9B28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503E71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C4968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D0601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03F78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793CACD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EE36F37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3046EF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C21A0D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124514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94E838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8CC7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69368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5D5D49C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CB13E08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562E85B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1CCBD8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68FF48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BA3DA7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02079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EAE4D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3E598E3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06A563EB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11F6EBE4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0"/>
                    <w:gridCol w:w="346"/>
                    <w:gridCol w:w="347"/>
                    <w:gridCol w:w="347"/>
                    <w:gridCol w:w="347"/>
                    <w:gridCol w:w="347"/>
                    <w:gridCol w:w="341"/>
                  </w:tblGrid>
                  <w:tr w:rsidR="00F664DD" w:rsidRPr="008E520C" w14:paraId="14EF2ECF" w14:textId="77777777" w:rsidTr="00951F50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48C4422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070C0"/>
                      </w:tcPr>
                      <w:p w14:paraId="2C2B829A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C3E2803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1791BB4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4CCB6C5D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0C0"/>
                      </w:tcPr>
                      <w:p w14:paraId="3308FB23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7A972EE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6DA87999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36E37B6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025E8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F17D1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59CF7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7849A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AEE54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99E016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29DC7A5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34DD0B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B4D4A0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1D11D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42E45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3D9E2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9879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E02F5D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40894D4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7A00C1B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14228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7CB96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E19F0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DA32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82AE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6E32B7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5FEB8971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3842863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24003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28163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E921A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BD168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16137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BF638B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1C780482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6A04ABB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03C420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BDE96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AED1C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B1B6B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BAC5D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B44E0F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48504853" w14:textId="77777777" w:rsidTr="00951F50">
                    <w:trPr>
                      <w:trHeight w:val="170"/>
                    </w:trPr>
                    <w:tc>
                      <w:tcPr>
                        <w:tcW w:w="704" w:type="pct"/>
                        <w:vAlign w:val="center"/>
                      </w:tcPr>
                      <w:p w14:paraId="4351A48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20A1F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F21D9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658DF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04C08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A0B6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4742F8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AF382C6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  <w:tc>
                <w:tcPr>
                  <w:tcW w:w="833" w:type="pct"/>
                  <w:tcMar>
                    <w:top w:w="57" w:type="dxa"/>
                    <w:bottom w:w="57" w:type="dxa"/>
                  </w:tcMar>
                </w:tcPr>
                <w:p w14:paraId="7AECD1F9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42"/>
                    <w:gridCol w:w="347"/>
                    <w:gridCol w:w="347"/>
                    <w:gridCol w:w="347"/>
                    <w:gridCol w:w="346"/>
                    <w:gridCol w:w="346"/>
                    <w:gridCol w:w="339"/>
                  </w:tblGrid>
                  <w:tr w:rsidR="00F664DD" w:rsidRPr="008E520C" w14:paraId="207D7859" w14:textId="77777777" w:rsidTr="00951F50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B3CBE4" w:themeFill="accent5" w:themeFillTint="66"/>
                      </w:tcPr>
                      <w:p w14:paraId="6A403ACF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3D1D130E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1F70E398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0070C0"/>
                      </w:tcPr>
                      <w:p w14:paraId="48D7FA16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20A1FCDB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0070C0"/>
                      </w:tcPr>
                      <w:p w14:paraId="016E0F64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4" w:type="pct"/>
                        <w:shd w:val="clear" w:color="auto" w:fill="B3CBE4" w:themeFill="accent5" w:themeFillTint="66"/>
                      </w:tcPr>
                      <w:p w14:paraId="76511AC9" w14:textId="77777777" w:rsidR="00F664DD" w:rsidRPr="008E520C" w:rsidRDefault="00F664DD" w:rsidP="00F664DD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070C0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F664DD" w:rsidRPr="008E520C" w14:paraId="094DDE85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87EBFE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""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195DFE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DBAB37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E830E2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2EF9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“четверг"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D821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“пятница" 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52576D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6E70D7C6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0B5E4CD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BB59FC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1BE80E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465382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7F62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1B02A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942457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26C1AE1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A12C16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C93BEE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0B1070D4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0C5299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DA598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A8922A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2AFC291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1C5B45DA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F40E53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27A79EDE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64868396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177302A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38E55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C2B79C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80AAB5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43B1CFD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74938699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A9F8395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487C977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848A801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621D08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00A09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0C1E5F4F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F664DD" w:rsidRPr="008E520C" w14:paraId="06826D12" w14:textId="77777777" w:rsidTr="00951F50">
                    <w:trPr>
                      <w:trHeight w:val="170"/>
                    </w:trPr>
                    <w:tc>
                      <w:tcPr>
                        <w:tcW w:w="706" w:type="pct"/>
                        <w:vAlign w:val="center"/>
                      </w:tcPr>
                      <w:p w14:paraId="6AD3CDB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5A886522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8E520C"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3D9CC043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  <w:vAlign w:val="center"/>
                      </w:tcPr>
                      <w:p w14:paraId="4188AE4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9358ED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7423B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Cs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704" w:type="pct"/>
                        <w:vAlign w:val="center"/>
                      </w:tcPr>
                      <w:p w14:paraId="1544ABE0" w14:textId="77777777" w:rsidR="00F664DD" w:rsidRPr="008E520C" w:rsidRDefault="00F664DD" w:rsidP="00F664DD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14:paraId="549F03F6" w14:textId="77777777" w:rsidR="00F664DD" w:rsidRPr="008E520C" w:rsidRDefault="00F664DD" w:rsidP="00F664DD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</w:tbl>
          <w:p w14:paraId="1A5B6E03" w14:textId="2CC03F92" w:rsidR="00046F7C" w:rsidRPr="008E520C" w:rsidRDefault="00046F7C" w:rsidP="005676B9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en-US"/>
              </w:rPr>
            </w:pPr>
          </w:p>
        </w:tc>
      </w:tr>
    </w:tbl>
    <w:p w14:paraId="2B3E424A" w14:textId="43CF98AF" w:rsidR="00F93E3B" w:rsidRPr="008E520C" w:rsidRDefault="00F93E3B" w:rsidP="005676B9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704"/>
      </w:tblGrid>
      <w:tr w:rsidR="00A1317C" w:rsidRPr="00357286" w14:paraId="11344F63" w14:textId="77777777" w:rsidTr="00131C69">
        <w:trPr>
          <w:trHeight w:val="567"/>
          <w:jc w:val="center"/>
        </w:trPr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jc w:val="center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  <w:tblCaption w:val="Макетная таблица календаря"/>
              <w:tblDescription w:val="Макетная таблица календаря"/>
            </w:tblPr>
            <w:tblGrid>
              <w:gridCol w:w="15534"/>
            </w:tblGrid>
            <w:tr w:rsidR="002A326B" w:rsidRPr="00357286" w14:paraId="48DC1B91" w14:textId="77777777" w:rsidTr="00D866B7">
              <w:trPr>
                <w:trHeight w:val="567"/>
                <w:jc w:val="center"/>
              </w:trPr>
              <w:tc>
                <w:tcPr>
                  <w:tcW w:w="5000" w:type="pct"/>
                  <w:tcMar>
                    <w:top w:w="227" w:type="dxa"/>
                  </w:tcMar>
                  <w:vAlign w:val="center"/>
                </w:tcPr>
                <w:p w14:paraId="054BD796" w14:textId="259F6564" w:rsidR="00357286" w:rsidRPr="008E520C" w:rsidRDefault="00357286" w:rsidP="00357286">
                  <w:pPr>
                    <w:pStyle w:val="ad"/>
                    <w:spacing w:after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val="en-US"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</w:pP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fldChar w:fldCharType="begin"/>
                  </w: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val="en-US"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instrText xml:space="preserve"> DOCVARIABLE  MonthStart1 \@  yyyy   \* MERGEFORMAT </w:instrText>
                  </w: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fldChar w:fldCharType="separate"/>
                  </w:r>
                  <w:r w:rsidR="00F664DD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val="en-US"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t>2023</w:t>
                  </w:r>
                  <w:r w:rsidRPr="008E520C">
                    <w:rPr>
                      <w:rFonts w:ascii="Arial Narrow" w:hAnsi="Arial Narrow" w:cs="Arial"/>
                      <w:b/>
                      <w:noProof/>
                      <w:color w:val="auto"/>
                      <w:sz w:val="84"/>
                      <w:szCs w:val="84"/>
                      <w:lang w:bidi="ru-RU"/>
                      <w14:textOutline w14:w="0" w14:cap="flat" w14:cmpd="sng" w14:algn="ctr">
                        <w14:noFill/>
                        <w14:prstDash w14:val="solid"/>
                        <w14:round/>
                      </w14:textOutline>
                    </w:rPr>
                    <w:fldChar w:fldCharType="end"/>
                  </w:r>
                </w:p>
                <w:tbl>
                  <w:tblPr>
                    <w:tblStyle w:val="ae"/>
                    <w:tblW w:w="5000" w:type="pct"/>
                    <w:tblCellMar>
                      <w:top w:w="227" w:type="dxa"/>
                      <w:left w:w="85" w:type="dxa"/>
                      <w:bottom w:w="227" w:type="dxa"/>
                      <w:right w:w="8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64"/>
                    <w:gridCol w:w="2560"/>
                    <w:gridCol w:w="2560"/>
                    <w:gridCol w:w="2560"/>
                    <w:gridCol w:w="2560"/>
                    <w:gridCol w:w="2560"/>
                  </w:tblGrid>
                  <w:tr w:rsidR="00357286" w:rsidRPr="008E520C" w14:paraId="1027FE47" w14:textId="77777777" w:rsidTr="00951F50">
                    <w:tc>
                      <w:tcPr>
                        <w:tcW w:w="834" w:type="pct"/>
                        <w:tcMar>
                          <w:top w:w="57" w:type="dxa"/>
                          <w:bottom w:w="57" w:type="dxa"/>
                        </w:tcMar>
                      </w:tcPr>
                      <w:p w14:paraId="499A3A35" w14:textId="77777777" w:rsidR="00357286" w:rsidRPr="00160AAD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it-IT" w:bidi="ru-RU"/>
                          </w:rPr>
                          <w:t>ΙΑΝΟΥΑΡΙΟΣ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76"/>
                          <w:gridCol w:w="333"/>
                          <w:gridCol w:w="349"/>
                          <w:gridCol w:w="333"/>
                          <w:gridCol w:w="333"/>
                          <w:gridCol w:w="333"/>
                          <w:gridCol w:w="333"/>
                        </w:tblGrid>
                        <w:tr w:rsidR="00357286" w:rsidRPr="00160AAD" w14:paraId="12FFE998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380" w:type="dxa"/>
                              <w:shd w:val="clear" w:color="auto" w:fill="B3CBE4" w:themeFill="accent5" w:themeFillTint="66"/>
                            </w:tcPr>
                            <w:p w14:paraId="3CB7DD3E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74AF7321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353" w:type="dxa"/>
                              <w:shd w:val="clear" w:color="auto" w:fill="0070C0"/>
                            </w:tcPr>
                            <w:p w14:paraId="09E0B081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0BDFED8E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28A905E7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0070C0"/>
                            </w:tcPr>
                            <w:p w14:paraId="775433ED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337" w:type="dxa"/>
                              <w:shd w:val="clear" w:color="auto" w:fill="B3CBE4" w:themeFill="accent5" w:themeFillTint="66"/>
                            </w:tcPr>
                            <w:p w14:paraId="7458F019" w14:textId="77777777" w:rsidR="00357286" w:rsidRPr="00267092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it-IT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01328AA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7EB11F17" w14:textId="2348563B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C02C25E" w14:textId="7CF5BF80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40E78AA8" w14:textId="14CB759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DBF2846" w14:textId="261716D6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978C5B7" w14:textId="7D976C79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2945F7D7" w14:textId="21839C0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it-IT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C41BE68" w14:textId="1E810D0C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 \@ dddd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88963A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0AFEE219" w14:textId="0539C44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F3484FD" w14:textId="58A99C1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4CDED42F" w14:textId="7EC8835F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B7EF175" w14:textId="4FADAA2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001DBEF" w14:textId="4356B83B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25F5624" w14:textId="574F928C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E784F5C" w14:textId="3A381C2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691944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69C1A303" w14:textId="2E903618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49788A6" w14:textId="2FBEAB0A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04622AFD" w14:textId="65259B2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517E7DA" w14:textId="03C785A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1267C06" w14:textId="7836FC40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C70C63F" w14:textId="481257A2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D725773" w14:textId="05F97079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C72D835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49F2DFF5" w14:textId="732CC85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5868443" w14:textId="75AE48D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148CB20B" w14:textId="6BFC47FA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4971035" w14:textId="7B695F0F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255B4A4" w14:textId="4610652B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CFFED4B" w14:textId="4859998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513F176F" w14:textId="7B9E479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3CA673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5CDD761E" w14:textId="63FFC179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37094952" w14:textId="03E389DF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7A4EA242" w14:textId="5B9403F3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35B3A527" w14:textId="0B39922D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7D3A7A7" w14:textId="241FB540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DD38D62" w14:textId="6990C264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57E3A8AA" w14:textId="034EF905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D079A4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380" w:type="dxa"/>
                              <w:vAlign w:val="center"/>
                            </w:tcPr>
                            <w:p w14:paraId="16E65A36" w14:textId="7A00D902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1E1F8A0F" w14:textId="691C7851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 \@ d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D41B1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353" w:type="dxa"/>
                              <w:vAlign w:val="center"/>
                            </w:tcPr>
                            <w:p w14:paraId="3B001D05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0E660BCE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7BDFA025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4D0FA221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337" w:type="dxa"/>
                              <w:vAlign w:val="center"/>
                            </w:tcPr>
                            <w:p w14:paraId="6BCB9B09" w14:textId="77777777" w:rsidR="00357286" w:rsidRPr="00D41B1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27B7B439" w14:textId="77777777" w:rsidR="00357286" w:rsidRPr="008E520C" w:rsidRDefault="00357286" w:rsidP="00357286">
                        <w:pPr>
                          <w:pStyle w:val="a5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4D89BB5C" w14:textId="77777777" w:rsidR="00357286" w:rsidRPr="00357286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ΦΕΒΡΟΥΑΡΙΟΣ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4"/>
                          <w:gridCol w:w="343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5FB6080D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2" w:type="pct"/>
                              <w:shd w:val="clear" w:color="auto" w:fill="B3CBE4" w:themeFill="accent5" w:themeFillTint="66"/>
                            </w:tcPr>
                            <w:p w14:paraId="37E58B4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C1D920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157862A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466D4C0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6A0B6F14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53B142B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5259F26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7553D68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655FCD5C" w14:textId="5238B3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7563F2E" w14:textId="6603A74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2C28BBF" w14:textId="61829D0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C77F587" w14:textId="19FA272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1131F66" w14:textId="0FDB62F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5A8607F" w14:textId="2A365B7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78ADD2E" w14:textId="7DC085E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3F46C5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2C5A927A" w14:textId="4928370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9B20F17" w14:textId="2C06C0E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EF9A4BF" w14:textId="68D6508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32007D" w14:textId="2E50E8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B4991BB" w14:textId="5DC5497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0687000" w14:textId="673EAF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19D8B44" w14:textId="70C3C2B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15043B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22EC5D9C" w14:textId="4A1E730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0CFE427" w14:textId="0C7F9AE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2709063" w14:textId="17273CB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35FEA73" w14:textId="3A4CCC2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1B2185E" w14:textId="671A32A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85D98C7" w14:textId="23D6969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9BAE0D6" w14:textId="0B453B5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502C45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1F429262" w14:textId="171B4EB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7F67757" w14:textId="602D966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54D3839" w14:textId="1F3414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E72A09A" w14:textId="2AEDBA9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E87E8C5" w14:textId="5AF4892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EF9A994" w14:textId="770E600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3AEB6EB4" w14:textId="63C6E56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49681D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0633D684" w14:textId="0043050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DB93862" w14:textId="1AA2240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5B4C472" w14:textId="39B7A58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2E10FC5" w14:textId="302E175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F26E7EA" w14:textId="25034AA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29BAC56" w14:textId="78A2CBD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192F3F27" w14:textId="26BC3B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090AEA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2" w:type="pct"/>
                              <w:vAlign w:val="center"/>
                            </w:tcPr>
                            <w:p w14:paraId="5CFF6081" w14:textId="04AB157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C26216F" w14:textId="0569E08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DDD80B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5A064D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54A77E2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4E5EDC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23DF822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5988A451" w14:textId="77777777" w:rsidR="00357286" w:rsidRPr="008E520C" w:rsidRDefault="00357286" w:rsidP="00357286">
                        <w:pPr>
                          <w:pStyle w:val="a5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6A148FFD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ΜΑΡΤΙΟΣ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5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8"/>
                        </w:tblGrid>
                        <w:tr w:rsidR="00357286" w:rsidRPr="008E520C" w14:paraId="1E043DA1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31E4D19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3248C72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2D0BDE7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B62F5F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5E81EF8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9CFB54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8" w:type="pct"/>
                              <w:shd w:val="clear" w:color="auto" w:fill="B3CBE4" w:themeFill="accent5" w:themeFillTint="66"/>
                            </w:tcPr>
                            <w:p w14:paraId="7069984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03B3443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3BD0EF3" w14:textId="1E74702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Wednesday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6F3425E" w14:textId="0BA60AA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D45CB91" w14:textId="04AF189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99F5516" w14:textId="5E5944A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0901DE9" w14:textId="1726AAC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3D84338" w14:textId="0D59674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5A97916F" w14:textId="279272F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MonthStart3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D0D24D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0F4CB33F" w14:textId="271CE99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C853362" w14:textId="4D78142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D10F29E" w14:textId="105D318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E388432" w14:textId="7CA15FD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934421E" w14:textId="1826D5E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4D9251C" w14:textId="72BEF90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19715D18" w14:textId="4710623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4C60AD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6C4BB5CE" w14:textId="3D8F692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F8A8E48" w14:textId="2F9988C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181301A" w14:textId="04CE17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41F4E62" w14:textId="41ABB60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00EBFAC" w14:textId="28DBFD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0DBFA8F" w14:textId="0F161C9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622807F4" w14:textId="6A5D19B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1D8C32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C9A7C80" w14:textId="311A723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DA6FC4A" w14:textId="270D09A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A2968CA" w14:textId="17BBB5A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1A5F948" w14:textId="2BCD941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7590836" w14:textId="18CEE05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D9CDD47" w14:textId="4B099A2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45E1C895" w14:textId="18D6F39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F1DC55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73C3DD39" w14:textId="5A1E8BF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C0AD20A" w14:textId="37F2A2F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6289DA2" w14:textId="1C87869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F33F4B7" w14:textId="5D4202B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73FF867" w14:textId="68A4D07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C298526" w14:textId="0AF165A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7FE5D4B3" w14:textId="7C93916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577C8E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427C304" w14:textId="1554C69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4713D55" w14:textId="3F91AC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MonthEnd3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74AA74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600B1AC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3AD13FD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1E4982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8" w:type="pct"/>
                              <w:vAlign w:val="center"/>
                            </w:tcPr>
                            <w:p w14:paraId="69AE797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3F629ECE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457325B8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ΑΠΡΙΛΙΟΣ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0343F4F8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6D7AD85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1CCB3D6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C00701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77D9E97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7DDF6242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7DC975EF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34BE4AAF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3B28659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11975F4" w14:textId="04E162E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8CF03C3" w14:textId="1CD26CE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8D00C75" w14:textId="15AD8A1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07ABC52" w14:textId="026C3C6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F976B23" w14:textId="5E6F20B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EF5CCEC" w14:textId="5DBB7FF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6C33DD7" w14:textId="6F067B2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MonthStart4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6B0C99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7CDBE01" w14:textId="5B9773F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AFEDAAB" w14:textId="04F0AEE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E17B5B4" w14:textId="7037DB5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EA27D3A" w14:textId="6DCBA7B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AAAF4D0" w14:textId="4ADD24E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B7E81C4" w14:textId="01F0A0B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F450A81" w14:textId="678F196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A11763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47324759" w14:textId="73DA8D1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EE80296" w14:textId="4035834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5B82BDA" w14:textId="03DFE3E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57731AD" w14:textId="2367B80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8B96768" w14:textId="1482775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BC0C50B" w14:textId="1C466D4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4D53FCAE" w14:textId="5EEF892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AECDB8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AF07E4E" w14:textId="3C6D806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72A793C" w14:textId="4788948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379D93A" w14:textId="2005D2F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48F453C" w14:textId="704825E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75FED5B" w14:textId="156017A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6219EBD" w14:textId="6D94A5E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32D39AF8" w14:textId="5617ACF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C7DE21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BAFD104" w14:textId="41E21CB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2F27F29" w14:textId="4622A7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C0539B6" w14:textId="1BDFE93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F83D196" w14:textId="41E98D7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F0C327E" w14:textId="649210F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1FA0528" w14:textId="6ABC22E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FA4B343" w14:textId="0631E48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D9EE91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4584508" w14:textId="00BE6BF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95D1D39" w14:textId="7439591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MonthEnd4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436DAF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77B059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592D710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D514CD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2FEA223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7461D38D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67FDB624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ΜΑΪΟΣ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69312F0B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0B416EE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6848560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A184625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5047D4D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6EBDA01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BB4481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4E3F306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35B0615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1EE69F5A" w14:textId="679BB24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107BF7D2" w14:textId="3E919ACC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7EDEE8A2" w14:textId="788E619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88F9BA4" w14:textId="5A50D5F9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852C81B" w14:textId="2EDDCB55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AD3925F" w14:textId="718D8FB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11A302D5" w14:textId="6BAC6DB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MonthStart5 \@ dddd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DB0B4A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4A926C9E" w14:textId="041CFCD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6E5DBD77" w14:textId="7265712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D3A76CB" w14:textId="52A62094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66EC0743" w14:textId="1369DD5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07DF740E" w14:textId="73733FB0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273E0FB" w14:textId="0D60253D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528AB0E2" w14:textId="47AF7CAB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DFE016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6F10443C" w14:textId="0C58BEC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5E16A782" w14:textId="6BBC8D83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6250DDB" w14:textId="4C4BCCB4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7691460C" w14:textId="7174ADD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3E39431B" w14:textId="5DBA13F9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35D02951" w14:textId="13E0F472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0DCDDF59" w14:textId="1F4B77C8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36E095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04894688" w14:textId="65DEBF5A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21638F06" w14:textId="4EB65369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037294D4" w14:textId="0B375DA8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5DC42C9B" w14:textId="2AD5F449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9F01ADD" w14:textId="1A57D993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B4360FC" w14:textId="131D13CE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02EC6F14" w14:textId="18EF32AB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77036A1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6F69157D" w14:textId="6522BC20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2D6A46CF" w14:textId="2C9FFB4D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612B4A57" w14:textId="727EEFF8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54CFCEF6" w14:textId="687FC02B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434387A9" w14:textId="7B7FB245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0B84580" w14:textId="553EDBB8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084EF095" w14:textId="345BC1A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7B3D988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</w:tcPr>
                            <w:p w14:paraId="06ECA8AA" w14:textId="104F9BF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</w:tcPr>
                            <w:p w14:paraId="400F43FF" w14:textId="2E52E714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MonthEnd5 \@ d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624801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24B056FE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1C062172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323DDDB8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</w:tcPr>
                            <w:p w14:paraId="0A6FA461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</w:tcPr>
                            <w:p w14:paraId="7801CA1E" w14:textId="77777777" w:rsidR="00357286" w:rsidRPr="00624801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49AD2154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11E47526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ΙΟΥΝΙΟΣ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5A58ADA1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046F004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16A9CF4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62140B7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608B15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06893486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58B0B632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0E4A7AE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452755F0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709D38E" w14:textId="7F8DFC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F05AECC" w14:textId="11BC1B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80FBB80" w14:textId="3EDC408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E98ECDA" w14:textId="372065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BC32861" w14:textId="682BC54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8F1127E" w14:textId="6E56396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135F2BFD" w14:textId="1EAA254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MonthStart6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четверг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C75374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118A78A" w14:textId="3E65290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9E01A51" w14:textId="368D5DF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55E96AE" w14:textId="66CF0ED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8C7516D" w14:textId="4B3F293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18B8FA0" w14:textId="081AC94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211BC79" w14:textId="2E2C2DF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D785582" w14:textId="46772C2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040FA5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7D5F9C7" w14:textId="6671C8B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6DC2BA0" w14:textId="2C338CA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78254EA" w14:textId="288DC7D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E009344" w14:textId="7E9B968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71E4DA7" w14:textId="06721D2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095D11D" w14:textId="441E782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3E843062" w14:textId="62D8077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86DF11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7D0B42D" w14:textId="448FF32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C9CCA6F" w14:textId="250BB5B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60EE4FB" w14:textId="31BE195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4735750" w14:textId="74C99E3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7E961A5" w14:textId="152C6D0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F53B8A7" w14:textId="5155CD1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9DFC3FA" w14:textId="6D5E99E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1EB848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5CC7AE37" w14:textId="0CB5A58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3735529" w14:textId="62D2BD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A96F64A" w14:textId="0D9929B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C733A0A" w14:textId="2D68245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B868492" w14:textId="6E7C099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298C775" w14:textId="7A48216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5A289511" w14:textId="1DE877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5806E9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3489A65" w14:textId="6A80B9C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357DCA0" w14:textId="558149D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MonthEnd6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CB7A7FD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CB461C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F1843C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0EDB28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9E7324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2B2045F1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</w:tr>
                  <w:tr w:rsidR="00357286" w:rsidRPr="008E520C" w14:paraId="538C889C" w14:textId="77777777" w:rsidTr="00951F50">
                    <w:tc>
                      <w:tcPr>
                        <w:tcW w:w="834" w:type="pct"/>
                        <w:tcMar>
                          <w:top w:w="57" w:type="dxa"/>
                          <w:bottom w:w="57" w:type="dxa"/>
                        </w:tcMar>
                      </w:tcPr>
                      <w:p w14:paraId="6952A775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ΙΟΥΛΙΟΣ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3"/>
                          <w:gridCol w:w="344"/>
                          <w:gridCol w:w="344"/>
                          <w:gridCol w:w="344"/>
                          <w:gridCol w:w="344"/>
                          <w:gridCol w:w="336"/>
                        </w:tblGrid>
                        <w:tr w:rsidR="00357286" w:rsidRPr="008E520C" w14:paraId="5908F953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3" w:type="pct"/>
                              <w:shd w:val="clear" w:color="auto" w:fill="B3CBE4" w:themeFill="accent5" w:themeFillTint="66"/>
                            </w:tcPr>
                            <w:p w14:paraId="22EF202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4AB13A2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0C11D18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229FE13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6A8FC52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288B88F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3" w:type="pct"/>
                              <w:shd w:val="clear" w:color="auto" w:fill="B3CBE4" w:themeFill="accent5" w:themeFillTint="66"/>
                            </w:tcPr>
                            <w:p w14:paraId="0C133C9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5F6796A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4851B806" w14:textId="700C4E5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Saturday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20D93FA" w14:textId="2FD1C73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Saturday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DF29078" w14:textId="2A98CFB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Saturday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D9D43B5" w14:textId="6DE5478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Saturday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53B47C0" w14:textId="78AD4CC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E3C7826" w14:textId="6AFB809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50DA3D1E" w14:textId="4DAB013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MonthStart7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суббота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526E64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240AFD41" w14:textId="6BEA0DE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4A25AC3" w14:textId="683D69B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380D4DC" w14:textId="51A25E3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072FCF3" w14:textId="119C0FF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65EC806" w14:textId="78059FB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D2C6E8A" w14:textId="0045D4B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6C996E3C" w14:textId="7D5D731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301F37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505D6D56" w14:textId="2EA8B24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B386EE2" w14:textId="6DE5035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F02AA7F" w14:textId="48E0946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4538E2D" w14:textId="1997857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4820520" w14:textId="356B4C4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B0B7FFA" w14:textId="57BF417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3339947B" w14:textId="1856773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184AC41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3CE72D8C" w14:textId="659E03D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BCB289B" w14:textId="75F4145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BE1867F" w14:textId="6CB4BCA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5F174DA" w14:textId="18E966E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B1CAA4E" w14:textId="632A88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5BE6DBF" w14:textId="70F0545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4584F228" w14:textId="0399772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D6ECF8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0751A536" w14:textId="5369005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23BCFF2" w14:textId="3BD1E33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BA5741F" w14:textId="36FC1D6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56490BF" w14:textId="3C1D503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E11ADCC" w14:textId="07BE905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7457714" w14:textId="6F4A21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0EF5F96F" w14:textId="564232C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EF6D49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3" w:type="pct"/>
                              <w:vAlign w:val="center"/>
                            </w:tcPr>
                            <w:p w14:paraId="6F1C03FF" w14:textId="4846B90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0D22FF2" w14:textId="6105081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MonthEnd7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A861661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5155B4F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F5CB7E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307B000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3" w:type="pct"/>
                              <w:vAlign w:val="center"/>
                            </w:tcPr>
                            <w:p w14:paraId="58F7A160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4E477BBA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27626F9B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ΑΥΓΟΥΣΤΟΣ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7"/>
                        </w:tblGrid>
                        <w:tr w:rsidR="00357286" w:rsidRPr="008E520C" w14:paraId="3DEB06D5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0660496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6ECC1D2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3D4611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59E8ED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5EDAD13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0B99997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1EA1BD6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6F01AA0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C71F5FD" w14:textId="7C6440E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F6D83B" w14:textId="212EAEA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AD229E0" w14:textId="2B96B77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B9D3311" w14:textId="00300A1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8BCF1F6" w14:textId="451B58B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39B3B97" w14:textId="294562E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3549E5CD" w14:textId="219C9E4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MonthStart8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A8C580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DE5F152" w14:textId="4A5734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967919B" w14:textId="5C311DE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549D7B3" w14:textId="75B3C6E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CE4D98D" w14:textId="42AE798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27AC2CD" w14:textId="3CCDF77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A8FFE60" w14:textId="31F7C99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11E82C9" w14:textId="3807EC3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CA9496E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519B386" w14:textId="24939CB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608F140" w14:textId="35312AA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01BE85D" w14:textId="6002D1D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9ADEF89" w14:textId="15A9C14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0CB13A4" w14:textId="2A5E91C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9BD4F3F" w14:textId="0EFD91D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E960777" w14:textId="5FE7699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2A48C6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572DBB2" w14:textId="2471BB4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2633A99" w14:textId="604F846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3CBA785" w14:textId="091E237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6E66C0B" w14:textId="65AA059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70CB9A7D" w14:textId="3D4D218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DF2ABF7" w14:textId="0B09827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1BBF4A0" w14:textId="46FB47B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3E9177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DABCD1A" w14:textId="0AAFAD7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2E804F6" w14:textId="2C01FC9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A1312C7" w14:textId="703DA1B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8C44C15" w14:textId="71D858A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DA7C222" w14:textId="2AB49CD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7CF599C" w14:textId="01FBC7B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8AD858B" w14:textId="525C049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F44F28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1035EE59" w14:textId="4E9D6AB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0059611" w14:textId="6E4ED45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MonthEnd8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15AB37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FA392E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1488CC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574E743B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7CDDA84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03186F79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14"/>
                            <w:szCs w:val="14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5B792D4D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ΣΕΠΤΕΜΒΡΙΟΣ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786AA282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52CBD39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708138E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2871933F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282AA5BD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072512F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34543B6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1E77E3CB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4A510D6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DE9452C" w14:textId="2912517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690F6AD8" w14:textId="191EA78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понедельник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F82D3B6" w14:textId="2F28440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Friday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 “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вторник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900AE88" w14:textId="3AFA3F5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A3460D7" w14:textId="1F2E4DD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673CBE1" w14:textId="043D975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361644A" w14:textId="5FED240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MonthStart9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CA59DF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27CDE53" w14:textId="6686785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2B69D3D2" w14:textId="0E48B5F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5EFE593" w14:textId="7693DC4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F46FA6A" w14:textId="6A687B3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1018F52" w14:textId="140F429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3E41C53" w14:textId="7C6007E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211F6655" w14:textId="44A11A8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3CE228A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8AA4429" w14:textId="7AC84C9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7057F30" w14:textId="42A130F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8ED00F1" w14:textId="342CC16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74A19B5" w14:textId="4225948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0C90DD8" w14:textId="5D4B262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C24F02F" w14:textId="6BB7B4C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201F1750" w14:textId="746242A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CBE0A25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60FF719" w14:textId="3C2022B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5D877AA8" w14:textId="20EE5AF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179738C" w14:textId="622AE61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B5286A5" w14:textId="2A13FCF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804380A" w14:textId="22014D8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4E6B823" w14:textId="122ADE5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0233151F" w14:textId="778972B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34F314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1981D04" w14:textId="080C466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639DD853" w14:textId="50EDED8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980D8FF" w14:textId="7ECADD8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F11773F" w14:textId="4FF9065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C185FBC" w14:textId="67F9DB2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E1DA3CF" w14:textId="55F083F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6222276B" w14:textId="268149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A5DA1EC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023335D" w14:textId="0A3D8DF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017628D7" w14:textId="0BAE660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MonthEnd9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D09807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092568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90F7E8E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2770493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7AF73FF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7519C7C1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79111C0A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ΟΚΤΩΒΡΙΟΣ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44C19509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206D9F40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2883183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4844D82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14248E9C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597FAC9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120E2136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431CD91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58E89850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517F44E6" w14:textId="5563EDB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A830219" w14:textId="6DC2A11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EF44B0E" w14:textId="47E06FE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CF026FC" w14:textId="68A9669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41475A6" w14:textId="49806B6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2FF254EC" w14:textId="0692E3E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EB09F9F" w14:textId="2768042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MonthStart10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воскресенье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4C7533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E281126" w14:textId="489045C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226C1B7" w14:textId="5560459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3E233F6" w14:textId="5CCE9D2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7F06432" w14:textId="62357F0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C40A781" w14:textId="4DA1E0F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766FBCC" w14:textId="5F74480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14D6855F" w14:textId="62AF08A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9533C68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6DCF7C27" w14:textId="1FBD506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BDADFF3" w14:textId="1706D0F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6CE49D1" w14:textId="052C6D1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2F296EA" w14:textId="61505CC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F946D7E" w14:textId="0E5ADB6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C39567C" w14:textId="5C48149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EB7B978" w14:textId="555CA37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5DD3113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9415FE3" w14:textId="2B0B989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C0855D8" w14:textId="6F0B9A0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6D1F2CC" w14:textId="2978528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F5C3FD8" w14:textId="13586C3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510A2319" w14:textId="3CBF7F0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CF169ED" w14:textId="5ADB908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4795588" w14:textId="4348B0F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37A25A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0548E193" w14:textId="15A7E07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8026F69" w14:textId="120F595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078F305" w14:textId="04CF318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B100BE3" w14:textId="21422EF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1A4F415" w14:textId="252F9D8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034A3C5" w14:textId="443F012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4E7B83BF" w14:textId="3C139DA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D72A314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0036DC2" w14:textId="64F21F7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E966925" w14:textId="1A35892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MonthEnd10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B4C76B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F737F94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CF251F2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73E6A16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4078982C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61E720F6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7AE87061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ΝΟΕΜΒΡΙΟΣ</w:t>
                        </w:r>
                      </w:p>
                      <w:tbl>
                        <w:tblPr>
                          <w:tblStyle w:val="CalendarTable"/>
                          <w:tblW w:w="4994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6"/>
                          <w:gridCol w:w="342"/>
                          <w:gridCol w:w="343"/>
                          <w:gridCol w:w="343"/>
                          <w:gridCol w:w="343"/>
                          <w:gridCol w:w="343"/>
                          <w:gridCol w:w="337"/>
                        </w:tblGrid>
                        <w:tr w:rsidR="00357286" w:rsidRPr="008E520C" w14:paraId="61D52B3A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422C327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6" w:type="pct"/>
                              <w:shd w:val="clear" w:color="auto" w:fill="0070C0"/>
                            </w:tcPr>
                            <w:p w14:paraId="349921E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1B65B8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7BE153BA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0E560E1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8" w:type="pct"/>
                              <w:shd w:val="clear" w:color="auto" w:fill="0070C0"/>
                            </w:tcPr>
                            <w:p w14:paraId="16685F0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3D11757E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61B1F9E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49E842B6" w14:textId="3A2AC08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6E541682" w14:textId="1783F27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AF063A0" w14:textId="52F6E81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32AC844" w14:textId="78FC3AD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B51BC0E" w14:textId="54E893E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9A85FBF" w14:textId="65662A8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1B6DE334" w14:textId="5D53A06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MonthStart11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среда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3CE263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03CE40EF" w14:textId="3BA02A6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A9DD503" w14:textId="1664C80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40192CE" w14:textId="216BAE3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B69C3F3" w14:textId="1F83E28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38F1652" w14:textId="09775F3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035827DA" w14:textId="1589734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67FD846D" w14:textId="729C8C6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7F2C475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169CAC94" w14:textId="20EB204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3955DC5" w14:textId="5091510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43B044A" w14:textId="1AB3265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7206DCA" w14:textId="03FC095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220AF3B" w14:textId="0A9B9FF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AEF43E5" w14:textId="2F6C6AC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80CA3BF" w14:textId="4A0C000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4E83C62F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27678FD3" w14:textId="54187A3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4B056AE4" w14:textId="146C09D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29E2937B" w14:textId="05DA1CE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440A9AD" w14:textId="6C48315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FBA4370" w14:textId="322005F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7BA079D" w14:textId="7E77E70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16C2E97B" w14:textId="5230FF2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767EF1D6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3056E340" w14:textId="6CCE3AB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1058D07D" w14:textId="2EB06020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4314C4" w14:textId="2C66BFE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3A807660" w14:textId="0B9DDD6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D4A0C2D" w14:textId="281BD09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4CC2093E" w14:textId="07AA70A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AE962C5" w14:textId="3CDA955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A51B850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4" w:type="pct"/>
                              <w:vAlign w:val="center"/>
                            </w:tcPr>
                            <w:p w14:paraId="7F108983" w14:textId="77BF55F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6" w:type="pct"/>
                              <w:vAlign w:val="center"/>
                            </w:tcPr>
                            <w:p w14:paraId="387860A6" w14:textId="24DEA91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MonthEnd11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7D20961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662B161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1DFB8ED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18" w:type="pct"/>
                              <w:vAlign w:val="center"/>
                            </w:tcPr>
                            <w:p w14:paraId="56A33B5F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706" w:type="pct"/>
                              <w:vAlign w:val="center"/>
                            </w:tcPr>
                            <w:p w14:paraId="4F299BFA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14:paraId="7C189D84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  <w:tc>
                      <w:tcPr>
                        <w:tcW w:w="833" w:type="pct"/>
                        <w:tcMar>
                          <w:top w:w="57" w:type="dxa"/>
                          <w:bottom w:w="57" w:type="dxa"/>
                        </w:tcMar>
                      </w:tcPr>
                      <w:p w14:paraId="575FC398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t>ΔΕΚΕΜΒΡΙΟΣ</w:t>
                        </w:r>
                      </w:p>
                      <w:tbl>
                        <w:tblPr>
                          <w:tblStyle w:val="CalendarTable"/>
                          <w:tblW w:w="4992" w:type="pct"/>
                          <w:tblLook w:val="04A0" w:firstRow="1" w:lastRow="0" w:firstColumn="1" w:lastColumn="0" w:noHBand="0" w:noVBand="1"/>
                          <w:tblCaption w:val="Таблица содержимого календаря"/>
                        </w:tblPr>
                        <w:tblGrid>
                          <w:gridCol w:w="338"/>
                          <w:gridCol w:w="343"/>
                          <w:gridCol w:w="343"/>
                          <w:gridCol w:w="343"/>
                          <w:gridCol w:w="342"/>
                          <w:gridCol w:w="342"/>
                          <w:gridCol w:w="335"/>
                        </w:tblGrid>
                        <w:tr w:rsidR="00357286" w:rsidRPr="008E520C" w14:paraId="251FEF06" w14:textId="77777777" w:rsidTr="00951F50">
                          <w:trPr>
                            <w:trHeight w:val="113"/>
                          </w:trPr>
                          <w:tc>
                            <w:tcPr>
                              <w:tcW w:w="706" w:type="pct"/>
                              <w:shd w:val="clear" w:color="auto" w:fill="B3CBE4" w:themeFill="accent5" w:themeFillTint="66"/>
                            </w:tcPr>
                            <w:p w14:paraId="0FDF74C4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ΚΥ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0A8F2ED1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ΔΕ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3203B077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ΤΡ</w:t>
                              </w:r>
                            </w:p>
                          </w:tc>
                          <w:tc>
                            <w:tcPr>
                              <w:tcW w:w="719" w:type="pct"/>
                              <w:shd w:val="clear" w:color="auto" w:fill="0070C0"/>
                            </w:tcPr>
                            <w:p w14:paraId="529582F8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ΤΕ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4CCE57B5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  <w:t>ΠΕ</w:t>
                              </w:r>
                            </w:p>
                          </w:tc>
                          <w:tc>
                            <w:tcPr>
                              <w:tcW w:w="717" w:type="pct"/>
                              <w:shd w:val="clear" w:color="auto" w:fill="0070C0"/>
                            </w:tcPr>
                            <w:p w14:paraId="23079F03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 w:bidi="ru-RU"/>
                                </w:rPr>
                                <w:t>ΠΑ</w:t>
                              </w:r>
                            </w:p>
                          </w:tc>
                          <w:tc>
                            <w:tcPr>
                              <w:tcW w:w="704" w:type="pct"/>
                              <w:shd w:val="clear" w:color="auto" w:fill="B3CBE4" w:themeFill="accent5" w:themeFillTint="66"/>
                            </w:tcPr>
                            <w:p w14:paraId="766BEAE9" w14:textId="77777777" w:rsidR="00357286" w:rsidRPr="008E520C" w:rsidRDefault="00357286" w:rsidP="00357286">
                              <w:pPr>
                                <w:pStyle w:val="Days"/>
                                <w:spacing w:before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FFFFFF" w:themeColor="background1"/>
                                  <w:sz w:val="12"/>
                                  <w:szCs w:val="12"/>
                                  <w:lang w:val="en-US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0070C0"/>
                                  <w:sz w:val="12"/>
                                  <w:szCs w:val="12"/>
                                  <w:lang w:val="en-US" w:bidi="ru-RU"/>
                                </w:rPr>
                                <w:t>ΣΑ</w:t>
                              </w:r>
                            </w:p>
                          </w:tc>
                        </w:tr>
                        <w:tr w:rsidR="00357286" w:rsidRPr="008E520C" w14:paraId="1E90904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55216EC1" w14:textId="060595A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“воскресенье" 1 ""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EA2B714" w14:textId="3946609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“понедельник"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35679B8" w14:textId="3C988D6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“вторник"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678860A2" w14:textId="24C229B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“среда"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5F00A0E" w14:textId="55F3312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= “четверг"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4BEA7CF" w14:textId="0CF387E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“пятница"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71387940" w14:textId="58D0650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MonthStart12 \@ dddd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пятница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“суббота" 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&lt;&gt; 0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6E6A1AE9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2AFBA95E" w14:textId="11CAD4A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=G2+1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39D501F" w14:textId="6A6573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51767FE" w14:textId="6FAC9A1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DFD2DA0" w14:textId="08100BB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4CC2F5D" w14:textId="4FC0070B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841CD44" w14:textId="35F8BA5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2F6C724F" w14:textId="1F91F54E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6F67363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77975128" w14:textId="68932CF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=G3+1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31156C2" w14:textId="7CA40A5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B3A0141" w14:textId="4E1F896D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B4EFDF9" w14:textId="1ED8A70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071FE63" w14:textId="3F03843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6039205D" w14:textId="0EFADDD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A9B6821" w14:textId="7997D8F2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376BEE4B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37B555B0" w14:textId="0532EE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=G4+1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2A507AC" w14:textId="6C17861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502416F1" w14:textId="1936EB3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19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13910401" w14:textId="35ED3A6A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3D5355C8" w14:textId="79DD3A1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410EB512" w14:textId="5631317F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22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6C453E17" w14:textId="3E529A7C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23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29CA1DE7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42A1897D" w14:textId="6B9951A4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23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=G5+1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24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4A245CDF" w14:textId="23922AE3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24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25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00BB665" w14:textId="34D7A15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25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=B6+1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26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0C61234D" w14:textId="7A5806C1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=C6+1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27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0593F5F3" w14:textId="43A67108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=D6+1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28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84F2EDE" w14:textId="1AA6F34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28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=E6+1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29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30C5A7FB" w14:textId="49D36946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29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=F6+1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30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357286" w:rsidRPr="008E520C" w14:paraId="0346455D" w14:textId="77777777" w:rsidTr="00951F50">
                          <w:trPr>
                            <w:trHeight w:val="170"/>
                          </w:trPr>
                          <w:tc>
                            <w:tcPr>
                              <w:tcW w:w="706" w:type="pct"/>
                              <w:vAlign w:val="center"/>
                            </w:tcPr>
                            <w:p w14:paraId="49E9F8F7" w14:textId="60577349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=G6+1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t>31</w: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3000F199" w14:textId="0F34D7C5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 0,""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IF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&lt;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DocVariable MonthEnd12 \@ d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="00F664DD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31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begin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=A7+1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separate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>30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instrText xml:space="preserve"> "" </w:instrText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  <w:r w:rsidRPr="008E520C"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bidi="ru-RU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2F415A91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9" w:type="pct"/>
                              <w:vAlign w:val="center"/>
                            </w:tcPr>
                            <w:p w14:paraId="793C3A4C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16957CB5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17" w:type="pct"/>
                              <w:vAlign w:val="center"/>
                            </w:tcPr>
                            <w:p w14:paraId="7FDDF268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Cs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704" w:type="pct"/>
                              <w:vAlign w:val="center"/>
                            </w:tcPr>
                            <w:p w14:paraId="00A98B01" w14:textId="77777777" w:rsidR="00357286" w:rsidRPr="008E520C" w:rsidRDefault="00357286" w:rsidP="00357286">
                              <w:pPr>
                                <w:pStyle w:val="Dates"/>
                                <w:spacing w:after="0"/>
                                <w:rPr>
                                  <w:rFonts w:ascii="Arial Narrow" w:hAnsi="Arial Narrow" w:cs="Arial"/>
                                  <w:b/>
                                  <w:noProof/>
                                  <w:color w:val="auto"/>
                                  <w:sz w:val="24"/>
                                  <w:szCs w:val="24"/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14:paraId="39DFA367" w14:textId="77777777" w:rsidR="00357286" w:rsidRPr="008E520C" w:rsidRDefault="00357286" w:rsidP="00357286">
                        <w:pPr>
                          <w:pStyle w:val="Months"/>
                          <w:ind w:left="0"/>
                          <w:jc w:val="center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szCs w:val="22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25BFC458" w14:textId="77777777" w:rsidR="002A326B" w:rsidRPr="008E520C" w:rsidRDefault="002A326B" w:rsidP="002A326B">
                  <w:pPr>
                    <w:pStyle w:val="ad"/>
                    <w:spacing w:after="0"/>
                    <w:jc w:val="center"/>
                    <w:rPr>
                      <w:rFonts w:ascii="Arial Narrow" w:hAnsi="Arial Narrow" w:cs="Arial"/>
                      <w:bCs/>
                      <w:noProof/>
                      <w:color w:val="auto"/>
                      <w:sz w:val="2"/>
                      <w:szCs w:val="2"/>
                      <w:lang w:val="en-US"/>
                    </w:rPr>
                  </w:pPr>
                </w:p>
              </w:tc>
            </w:tr>
          </w:tbl>
          <w:p w14:paraId="3F1A5AF9" w14:textId="77777777" w:rsidR="002A326B" w:rsidRPr="008E520C" w:rsidRDefault="002A326B" w:rsidP="002A326B">
            <w:pPr>
              <w:pStyle w:val="a5"/>
              <w:rPr>
                <w:rFonts w:ascii="Arial Narrow" w:hAnsi="Arial Narrow" w:cs="Arial"/>
                <w:b/>
                <w:noProof/>
                <w:color w:val="auto"/>
                <w:sz w:val="2"/>
                <w:szCs w:val="2"/>
                <w:lang w:val="en-US"/>
              </w:rPr>
            </w:pPr>
          </w:p>
          <w:p w14:paraId="5FE28C7C" w14:textId="77777777" w:rsidR="00A1317C" w:rsidRPr="008E520C" w:rsidRDefault="00A1317C" w:rsidP="003F7E1D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2"/>
                <w:szCs w:val="2"/>
                <w:lang w:val="en-US"/>
              </w:rPr>
            </w:pPr>
          </w:p>
        </w:tc>
      </w:tr>
    </w:tbl>
    <w:p w14:paraId="0E215994" w14:textId="77777777" w:rsidR="00A1317C" w:rsidRPr="008E520C" w:rsidRDefault="00A1317C" w:rsidP="005676B9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en-US"/>
        </w:rPr>
      </w:pPr>
    </w:p>
    <w:sectPr w:rsidR="00A1317C" w:rsidRPr="008E520C" w:rsidSect="00D866B7">
      <w:pgSz w:w="16838" w:h="11906" w:orient="landscape" w:code="9"/>
      <w:pgMar w:top="34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1A7607" w14:textId="77777777" w:rsidR="00273A20" w:rsidRDefault="00273A20">
      <w:pPr>
        <w:spacing w:after="0"/>
      </w:pPr>
      <w:r>
        <w:separator/>
      </w:r>
    </w:p>
  </w:endnote>
  <w:endnote w:type="continuationSeparator" w:id="0">
    <w:p w14:paraId="5278BD8D" w14:textId="77777777" w:rsidR="00273A20" w:rsidRDefault="00273A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1863C4" w14:textId="77777777" w:rsidR="00273A20" w:rsidRDefault="00273A20">
      <w:pPr>
        <w:spacing w:after="0"/>
      </w:pPr>
      <w:r>
        <w:separator/>
      </w:r>
    </w:p>
  </w:footnote>
  <w:footnote w:type="continuationSeparator" w:id="0">
    <w:p w14:paraId="04547077" w14:textId="77777777" w:rsidR="00273A20" w:rsidRDefault="00273A2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воскресенье"/>
  </w:docVars>
  <w:rsids>
    <w:rsidRoot w:val="00285C1D"/>
    <w:rsid w:val="0001540C"/>
    <w:rsid w:val="00046F7C"/>
    <w:rsid w:val="0005357B"/>
    <w:rsid w:val="00071356"/>
    <w:rsid w:val="0008688D"/>
    <w:rsid w:val="00097A25"/>
    <w:rsid w:val="000A5A57"/>
    <w:rsid w:val="000E2618"/>
    <w:rsid w:val="001162F4"/>
    <w:rsid w:val="001274F3"/>
    <w:rsid w:val="00131C69"/>
    <w:rsid w:val="0014326E"/>
    <w:rsid w:val="00151CCE"/>
    <w:rsid w:val="00160AAD"/>
    <w:rsid w:val="001A5278"/>
    <w:rsid w:val="001B01F9"/>
    <w:rsid w:val="001C41F9"/>
    <w:rsid w:val="00267092"/>
    <w:rsid w:val="00273A20"/>
    <w:rsid w:val="00285C1D"/>
    <w:rsid w:val="002A326B"/>
    <w:rsid w:val="002A607C"/>
    <w:rsid w:val="003327F5"/>
    <w:rsid w:val="00340CAF"/>
    <w:rsid w:val="00357286"/>
    <w:rsid w:val="003C0D41"/>
    <w:rsid w:val="003E085C"/>
    <w:rsid w:val="003E7B3A"/>
    <w:rsid w:val="003F7E1D"/>
    <w:rsid w:val="00416364"/>
    <w:rsid w:val="00431B29"/>
    <w:rsid w:val="00433228"/>
    <w:rsid w:val="00440416"/>
    <w:rsid w:val="00462EAD"/>
    <w:rsid w:val="004A6170"/>
    <w:rsid w:val="004F6AAC"/>
    <w:rsid w:val="00512F2D"/>
    <w:rsid w:val="005676B9"/>
    <w:rsid w:val="00570FBB"/>
    <w:rsid w:val="00583B82"/>
    <w:rsid w:val="005923AC"/>
    <w:rsid w:val="005B23FB"/>
    <w:rsid w:val="005D5149"/>
    <w:rsid w:val="005E656F"/>
    <w:rsid w:val="00624801"/>
    <w:rsid w:val="006606BE"/>
    <w:rsid w:val="00667021"/>
    <w:rsid w:val="00692266"/>
    <w:rsid w:val="006974E1"/>
    <w:rsid w:val="006C0896"/>
    <w:rsid w:val="006C169B"/>
    <w:rsid w:val="006F513E"/>
    <w:rsid w:val="00711060"/>
    <w:rsid w:val="007B60FB"/>
    <w:rsid w:val="007C0139"/>
    <w:rsid w:val="007D45A1"/>
    <w:rsid w:val="007F564D"/>
    <w:rsid w:val="00804CE2"/>
    <w:rsid w:val="0081583A"/>
    <w:rsid w:val="00835BFD"/>
    <w:rsid w:val="00875794"/>
    <w:rsid w:val="008B1201"/>
    <w:rsid w:val="008E520C"/>
    <w:rsid w:val="008F16F7"/>
    <w:rsid w:val="009107E4"/>
    <w:rsid w:val="009164BA"/>
    <w:rsid w:val="009166BD"/>
    <w:rsid w:val="009242A7"/>
    <w:rsid w:val="00977AAE"/>
    <w:rsid w:val="00996E56"/>
    <w:rsid w:val="00997268"/>
    <w:rsid w:val="00A12667"/>
    <w:rsid w:val="00A1317C"/>
    <w:rsid w:val="00A14581"/>
    <w:rsid w:val="00A20E4C"/>
    <w:rsid w:val="00AA23D3"/>
    <w:rsid w:val="00AA3C50"/>
    <w:rsid w:val="00AE302A"/>
    <w:rsid w:val="00AE36BB"/>
    <w:rsid w:val="00B13164"/>
    <w:rsid w:val="00B24BD3"/>
    <w:rsid w:val="00B36BE5"/>
    <w:rsid w:val="00B37C7E"/>
    <w:rsid w:val="00B65B09"/>
    <w:rsid w:val="00B76CCE"/>
    <w:rsid w:val="00B85583"/>
    <w:rsid w:val="00B9476B"/>
    <w:rsid w:val="00BC3952"/>
    <w:rsid w:val="00BE5AB8"/>
    <w:rsid w:val="00BF174C"/>
    <w:rsid w:val="00C11EF4"/>
    <w:rsid w:val="00C44DFB"/>
    <w:rsid w:val="00C6519B"/>
    <w:rsid w:val="00C70F21"/>
    <w:rsid w:val="00C7354B"/>
    <w:rsid w:val="00C91F9B"/>
    <w:rsid w:val="00D41B11"/>
    <w:rsid w:val="00D44343"/>
    <w:rsid w:val="00D866B7"/>
    <w:rsid w:val="00DA6A3A"/>
    <w:rsid w:val="00DB0F02"/>
    <w:rsid w:val="00DB1BDB"/>
    <w:rsid w:val="00DC3C75"/>
    <w:rsid w:val="00DC3E08"/>
    <w:rsid w:val="00DE32AC"/>
    <w:rsid w:val="00E1407A"/>
    <w:rsid w:val="00E271E1"/>
    <w:rsid w:val="00E50BDE"/>
    <w:rsid w:val="00E774CD"/>
    <w:rsid w:val="00E77E1D"/>
    <w:rsid w:val="00E93021"/>
    <w:rsid w:val="00ED75B6"/>
    <w:rsid w:val="00F046DB"/>
    <w:rsid w:val="00F478B5"/>
    <w:rsid w:val="00F664DD"/>
    <w:rsid w:val="00F91390"/>
    <w:rsid w:val="00F93E3B"/>
    <w:rsid w:val="00FC0032"/>
    <w:rsid w:val="00FC4581"/>
    <w:rsid w:val="00FE0B6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6809</Words>
  <Characters>38814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2021-10-19T09:42:00Z</dcterms:created>
  <dcterms:modified xsi:type="dcterms:W3CDTF">2021-10-19T09:42:00Z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