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67"/>
        <w:gridCol w:w="14877"/>
      </w:tblGrid>
      <w:tr w:rsidR="00B46F0A" w:rsidRPr="00B46F0A" w14:paraId="40983BE3" w14:textId="643D2D1C" w:rsidTr="003C1664">
        <w:trPr>
          <w:cantSplit/>
          <w:trHeight w:val="1134"/>
          <w:jc w:val="center"/>
        </w:trPr>
        <w:tc>
          <w:tcPr>
            <w:tcW w:w="0" w:type="pct"/>
            <w:tcBorders>
              <w:bottom w:val="single" w:sz="4" w:space="0" w:color="auto"/>
            </w:tcBorders>
            <w:shd w:val="clear" w:color="auto" w:fill="0070C0"/>
            <w:textDirection w:val="btLr"/>
          </w:tcPr>
          <w:p w14:paraId="0DDDF6A2" w14:textId="23BDFD22" w:rsidR="00B46F0A" w:rsidRPr="008E520C" w:rsidRDefault="00B46F0A" w:rsidP="00B46F0A">
            <w:pPr>
              <w:pStyle w:val="ad"/>
              <w:spacing w:after="0"/>
              <w:ind w:left="113" w:right="113"/>
              <w:jc w:val="center"/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val="de-DE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 w:rsidR="000212A1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val="de-DE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2021</w:t>
            </w: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</w:tc>
        <w:tc>
          <w:tcPr>
            <w:tcW w:w="3319" w:type="pct"/>
            <w:vAlign w:val="center"/>
          </w:tcPr>
          <w:tbl>
            <w:tblPr>
              <w:tblStyle w:val="ae"/>
              <w:tblW w:w="5000" w:type="pct"/>
              <w:tblCellMar>
                <w:top w:w="227" w:type="dxa"/>
                <w:left w:w="85" w:type="dxa"/>
                <w:bottom w:w="227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454"/>
              <w:gridCol w:w="2451"/>
              <w:gridCol w:w="2451"/>
              <w:gridCol w:w="2451"/>
              <w:gridCol w:w="2450"/>
              <w:gridCol w:w="2450"/>
            </w:tblGrid>
            <w:tr w:rsidR="00B46F0A" w:rsidRPr="00B46F0A" w14:paraId="3162EF85" w14:textId="77777777" w:rsidTr="003C1664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3257C38A" w14:textId="7E07B938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3"/>
                    <w:gridCol w:w="318"/>
                    <w:gridCol w:w="330"/>
                    <w:gridCol w:w="320"/>
                    <w:gridCol w:w="321"/>
                    <w:gridCol w:w="319"/>
                    <w:gridCol w:w="319"/>
                  </w:tblGrid>
                  <w:tr w:rsidR="00B46F0A" w:rsidRPr="00B46F0A" w14:paraId="4FEB41B2" w14:textId="77777777" w:rsidTr="00682F51">
                    <w:trPr>
                      <w:trHeight w:val="113"/>
                    </w:trPr>
                    <w:tc>
                      <w:tcPr>
                        <w:tcW w:w="353" w:type="dxa"/>
                        <w:shd w:val="clear" w:color="auto" w:fill="B3CBE4" w:themeFill="accent5" w:themeFillTint="66"/>
                      </w:tcPr>
                      <w:p w14:paraId="6BF55AA0" w14:textId="74435636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318" w:type="dxa"/>
                        <w:shd w:val="clear" w:color="auto" w:fill="0070C0"/>
                      </w:tcPr>
                      <w:p w14:paraId="3EA28FA1" w14:textId="32670355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330" w:type="dxa"/>
                        <w:shd w:val="clear" w:color="auto" w:fill="0070C0"/>
                      </w:tcPr>
                      <w:p w14:paraId="7D6CF5B7" w14:textId="73A28B80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320" w:type="dxa"/>
                        <w:shd w:val="clear" w:color="auto" w:fill="0070C0"/>
                      </w:tcPr>
                      <w:p w14:paraId="581B72B4" w14:textId="43C5F28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321" w:type="dxa"/>
                        <w:shd w:val="clear" w:color="auto" w:fill="0070C0"/>
                      </w:tcPr>
                      <w:p w14:paraId="300C3BBB" w14:textId="2024E5E8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319" w:type="dxa"/>
                        <w:shd w:val="clear" w:color="auto" w:fill="0070C0"/>
                      </w:tcPr>
                      <w:p w14:paraId="605C54B1" w14:textId="7932911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319" w:type="dxa"/>
                        <w:shd w:val="clear" w:color="auto" w:fill="B3CBE4" w:themeFill="accent5" w:themeFillTint="66"/>
                      </w:tcPr>
                      <w:p w14:paraId="5129E962" w14:textId="17934E92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69AE0EFF" w14:textId="77777777" w:rsidTr="00682F51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0F44357D" w14:textId="2BFB435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46C4BE7F" w14:textId="2D9CBD6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04CCEFEC" w14:textId="1F48299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451CE5C9" w14:textId="679AE3D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00A81A94" w14:textId="68AC536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4C1048FA" w14:textId="3448C18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7CC74EA" w14:textId="7535CC2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6F75AD3A" w14:textId="77777777" w:rsidTr="00682F51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55822C3F" w14:textId="2A90063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7DE83E08" w14:textId="609F562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51A0AE3E" w14:textId="0EA0BF4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1C496BC0" w14:textId="08FE761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47B75574" w14:textId="7760E58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5F561F87" w14:textId="62C1BE3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6045676" w14:textId="6764C15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017DA12E" w14:textId="77777777" w:rsidTr="00682F51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10838B66" w14:textId="37D01A3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21878F50" w14:textId="5111C5C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6891BFEF" w14:textId="3661732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3A7D25CA" w14:textId="3F98EB7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6E1F9AC9" w14:textId="0E81967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4D81FA25" w14:textId="1AFFDFE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E66314A" w14:textId="01B260A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1ECFD44" w14:textId="77777777" w:rsidTr="00682F51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4B9D0527" w14:textId="1308D0F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61DB7FC9" w14:textId="0A605F7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3CC2266D" w14:textId="486B94C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7F48E65B" w14:textId="21F2FF2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2ABA2B31" w14:textId="22633C1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4317D3A3" w14:textId="597CC68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41EF015" w14:textId="27C17E6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023FB555" w14:textId="77777777" w:rsidTr="00682F51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6BBCF6E9" w14:textId="50E2968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4B594759" w14:textId="30435E0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3B13012A" w14:textId="13DFA39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63208E4F" w14:textId="3E4DF88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730055AC" w14:textId="0C2B416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6EE393AE" w14:textId="12619B8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BA55F24" w14:textId="1017523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5C95C7A0" w14:textId="77777777" w:rsidTr="00682F51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611C3BC5" w14:textId="4126197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132DCFC2" w14:textId="50AAD1B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5F881220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022C4EDD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78DA23B6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6398FC7F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7F1B7CF5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79183271" w14:textId="77777777" w:rsidR="00B46F0A" w:rsidRPr="00B46F0A" w:rsidRDefault="00B46F0A" w:rsidP="009242A7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305419C7" w14:textId="4AFA5D56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7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B46F0A" w:rsidRPr="00B46F0A" w14:paraId="37DA344A" w14:textId="77777777" w:rsidTr="00682F51">
                    <w:trPr>
                      <w:trHeight w:val="113"/>
                    </w:trPr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256DC388" w14:textId="3A29873B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EF302E2" w14:textId="1DB9130B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BC28712" w14:textId="39896B24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0C497D5" w14:textId="7401C948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1017523" w14:textId="5CC49257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FF78060" w14:textId="394E0D6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5504E536" w14:textId="108A1D3D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6757CC0A" w14:textId="77777777" w:rsidTr="00682F51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4914D565" w14:textId="5711412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6DB7" w14:textId="4964A6A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BCE025" w14:textId="5F236C9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EFBD0A" w14:textId="7B62F85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3FB0E" w14:textId="6C68CB5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331A6E" w14:textId="1A3B092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F89DFB3" w14:textId="064E92D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0242DFF4" w14:textId="77777777" w:rsidTr="00682F51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2E3B78C5" w14:textId="7DDE84E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4EEF0" w14:textId="1126F9F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F5110" w14:textId="6499BDF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F5D7E3" w14:textId="49FA645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7E9B8" w14:textId="59F1531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E11E8" w14:textId="0891B85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A81D7DC" w14:textId="6DE152B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B48CFC8" w14:textId="77777777" w:rsidTr="00682F51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A963CA0" w14:textId="1D3342E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0ADAD" w14:textId="18B5084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33B7BD" w14:textId="4A482D3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1CAB19" w14:textId="2F74D12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CA4F6" w14:textId="31472E4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B16B20" w14:textId="1E06BB1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C678AE9" w14:textId="7C7D3C9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8845BAB" w14:textId="77777777" w:rsidTr="00682F51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4357FBE8" w14:textId="30B61B2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7BB5D" w14:textId="736BE41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8BAE96" w14:textId="23F49F9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B57520" w14:textId="1063BA6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5B3527" w14:textId="3EE28A3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12DB8E" w14:textId="229F486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87DADE1" w14:textId="3D6F798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C7C09BD" w14:textId="77777777" w:rsidTr="00682F51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28BD7B2D" w14:textId="69C85AD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2B2ED7" w14:textId="347A354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09823" w14:textId="222C32E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C97319" w14:textId="4E39187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514DA4" w14:textId="3751350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1C51F6" w14:textId="4E65C96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5E812BD9" w14:textId="6E695A2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D46F31F" w14:textId="77777777" w:rsidTr="00682F51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D8E4C55" w14:textId="7EB7050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134D51" w14:textId="3DA3506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8A009A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460E88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A8312C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366E8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A3FD123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35E9CA13" w14:textId="77777777" w:rsidR="00B46F0A" w:rsidRPr="00B46F0A" w:rsidRDefault="00B46F0A" w:rsidP="009242A7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4F9FE43" w14:textId="2AF2BBEF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B46F0A" w:rsidRPr="00B46F0A" w14:paraId="1C05B471" w14:textId="77777777" w:rsidTr="00682F51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659C357E" w14:textId="34261664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34BD04DB" w14:textId="3888C09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270167B" w14:textId="1A19C6D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11B4D1E" w14:textId="560B8AD3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F6A48F8" w14:textId="3326743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B7E4077" w14:textId="1F304D35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9" w:type="pct"/>
                        <w:shd w:val="clear" w:color="auto" w:fill="B3CBE4" w:themeFill="accent5" w:themeFillTint="66"/>
                      </w:tcPr>
                      <w:p w14:paraId="257BDE23" w14:textId="455F8FD4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7ED5FCC3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1E810B8" w14:textId="55190DE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Monday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D62920" w14:textId="01A9D56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F49900" w14:textId="79D1652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E6FD0" w14:textId="37DC93B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345E18" w14:textId="761EF7A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AAF43" w14:textId="280025F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5BF27095" w14:textId="04788D8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9AC8F5D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724EAF9C" w14:textId="1E845A3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3EDBB" w14:textId="4F6F2E6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B3F4BA" w14:textId="4ACD7C3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C05C96" w14:textId="293EB81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ACB83D" w14:textId="348EC6B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24DC84" w14:textId="4C7C542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462CA46C" w14:textId="6BE6080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5654505F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C04AB3E" w14:textId="78760E9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A35CD" w14:textId="65AA426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5ECFDD" w14:textId="66E3977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93BAF" w14:textId="6D3E68C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37FB7" w14:textId="3A3C2F1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5772D6" w14:textId="7D5C7A4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45DD5009" w14:textId="220CFA8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736C010F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7B9C23F3" w14:textId="4AC16DE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01C2082" w14:textId="2F90762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7DF30" w14:textId="37545B8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DA049D" w14:textId="1D14308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FBC26" w14:textId="499729D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11D1B9" w14:textId="0623807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6CA790D4" w14:textId="1322B46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56F9FF07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117199F5" w14:textId="44C17B9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2C0912" w14:textId="015E6B8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64D2CE" w14:textId="60BF345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F7E574" w14:textId="71B38C8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A6AF5" w14:textId="4DE0A6C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560E59" w14:textId="0D05521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1F7141E7" w14:textId="39F1582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F0B3110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FB98DA7" w14:textId="36BFA33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7C1EE8" w14:textId="0B8734D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BA5896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55612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23D9BD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650266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1419DB9F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2B660589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03EF20A1" w14:textId="3B15301E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7"/>
                    <w:gridCol w:w="327"/>
                    <w:gridCol w:w="327"/>
                    <w:gridCol w:w="327"/>
                    <w:gridCol w:w="327"/>
                    <w:gridCol w:w="320"/>
                  </w:tblGrid>
                  <w:tr w:rsidR="00B46F0A" w:rsidRPr="00B46F0A" w14:paraId="5F51C90E" w14:textId="77777777" w:rsidTr="00682F51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7C37B63" w14:textId="0E1C7E30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1612F99" w14:textId="7DA613C4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86BE7FC" w14:textId="0E9FF88C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EAF7B80" w14:textId="1E8FBF5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D21A5E1" w14:textId="57A0036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EE5946A" w14:textId="1F97202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687B5AA8" w14:textId="4FCA6C38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2957F4F3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F9AF8BF" w14:textId="77D8498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45AF59" w14:textId="5C66B22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64BBC1" w14:textId="77BC3F3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83AD75" w14:textId="0CFCB62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A2533E" w14:textId="6223681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606762" w14:textId="2F0C055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F6B102A" w14:textId="08E41FE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12035B4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E5CD204" w14:textId="64019A9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F19EB9" w14:textId="6898D9D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2ECB0" w14:textId="76344B1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1EC85F" w14:textId="2B09037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F9B357" w14:textId="1B3B126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61C760" w14:textId="176A884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A2AA59C" w14:textId="678ECE0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66E1BE50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BB900AD" w14:textId="5463BA1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5BAEDC" w14:textId="7D4CC1E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008BC" w14:textId="70346B6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6BF3D5" w14:textId="69A51E3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75FC8F" w14:textId="35117E1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66CD0B" w14:textId="74AA7B9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BD509B1" w14:textId="5EF6F61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097CEE0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D4EFC5E" w14:textId="5638174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34A546" w14:textId="480F00E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B54379" w14:textId="10BB8E7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EA5904" w14:textId="35D6DB9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65C30D" w14:textId="303897A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87FF8" w14:textId="50549EF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F523A6A" w14:textId="7BF4511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219EAFC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AE81D18" w14:textId="1C79159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12AFD" w14:textId="40B8E96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AFCC1" w14:textId="70D7823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4F77F1" w14:textId="74D787A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B92DBE" w14:textId="3ACF932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CC005" w14:textId="17AE352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9FF4C2B" w14:textId="2A80A42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0D4DB69E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7588576" w14:textId="4DF99E1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04D763" w14:textId="123A1A8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C7AA6F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4A60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4C2E00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89C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9EB2741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7963823E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9888339" w14:textId="7F4FA433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B46F0A" w:rsidRPr="00B46F0A" w14:paraId="16728665" w14:textId="77777777" w:rsidTr="00682F51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051F27E8" w14:textId="04A9848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174AAF0C" w14:textId="34D5CC38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72A28F1" w14:textId="163A27A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7716744" w14:textId="12FC6998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4935AA4" w14:textId="03606909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4093598" w14:textId="5324CBAC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059F757" w14:textId="4875C309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1BDAF35D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29A969A" w14:textId="4F2315A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F9065D9" w14:textId="378081F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A001F6" w14:textId="5B278E4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7802D3" w14:textId="2DBA122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1124EE" w14:textId="7276FEF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C294DB" w14:textId="4A9C3B3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28D55998" w14:textId="7954452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4CF2B57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9B6F3C7" w14:textId="58D0359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AB2ED97" w14:textId="49F8071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517A97" w14:textId="35BA3CE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D8F0A9" w14:textId="0F0F185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955C55" w14:textId="533E042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041A05" w14:textId="2F5D1F6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0367164D" w14:textId="2C103D7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7EC77AF9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ABE7841" w14:textId="059CDDB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81832AD" w14:textId="75ABC03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5CE141" w14:textId="2E67BAE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3A3C3F" w14:textId="3FD24D1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264195" w14:textId="1A76593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AEE558" w14:textId="082F995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6CA13051" w14:textId="14A27A4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1E83B32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5C5A3DC" w14:textId="77757A6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A2BFD12" w14:textId="66C6F63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9886B1" w14:textId="3CC29B7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73DE09" w14:textId="22A7A77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19DFC8" w14:textId="37C089C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AAAD56" w14:textId="677DE95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37C88021" w14:textId="6452CDC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944ED82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6533B265" w14:textId="6616C95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B4FC69A" w14:textId="0C1F7DD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82C9BB" w14:textId="1FF27CD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81BEDC" w14:textId="306829C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83D30A" w14:textId="4188C44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440DA9" w14:textId="7752D6A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17CCDCF2" w14:textId="28DDC3A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04FB5507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5458538A" w14:textId="6BA24BC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B89C1A1" w14:textId="2A63F23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D617ED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660C228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90530F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33D1DC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</w:tcPr>
                      <w:p w14:paraId="4A06E13A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38F990AF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59306AAE" w14:textId="046191F4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8"/>
                    <w:gridCol w:w="327"/>
                    <w:gridCol w:w="327"/>
                    <w:gridCol w:w="326"/>
                    <w:gridCol w:w="326"/>
                    <w:gridCol w:w="320"/>
                  </w:tblGrid>
                  <w:tr w:rsidR="00B46F0A" w:rsidRPr="00B46F0A" w14:paraId="68AE3684" w14:textId="77777777" w:rsidTr="00682F51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31797EA3" w14:textId="4C89923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21" w:type="pct"/>
                        <w:shd w:val="clear" w:color="auto" w:fill="0070C0"/>
                      </w:tcPr>
                      <w:p w14:paraId="1CFBFC7F" w14:textId="1D39D420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A126058" w14:textId="6C326610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E06B907" w14:textId="55AECC4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62F5300F" w14:textId="2E381599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7341ACA7" w14:textId="1C13B446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39897083" w14:textId="5B613B0D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6FD86B7A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E6E597D" w14:textId="290396F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6A6C140F" w14:textId="00CF77C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A62D5" w14:textId="31FA75B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BE67FB" w14:textId="28E1BF2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AA809E2" w14:textId="575E4FC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900D20" w14:textId="5288E16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70545F49" w14:textId="557A826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575D3308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CA0202E" w14:textId="46F5767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05FF5E1B" w14:textId="19552BA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C9D9AC" w14:textId="0B4BBE2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B0673D" w14:textId="6005A83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755B23" w14:textId="04D9AF5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362E98" w14:textId="5151BD8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2A6782D" w14:textId="725FDAA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C0A5DAB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D7BAE32" w14:textId="79A8A40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7CD68A67" w14:textId="6BC4404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8943E" w14:textId="54E1B3E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BEE0F" w14:textId="7969655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D87FA0" w14:textId="474F84C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A51695" w14:textId="6E44939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9603CD4" w14:textId="7EBB329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E71C676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4B83BFD" w14:textId="3A425E1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5AE25511" w14:textId="1B7BA26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E64644" w14:textId="5723114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22776C" w14:textId="588DBE2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D4C201B" w14:textId="0F257BA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789CA6" w14:textId="55438A0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A1E7B6C" w14:textId="670FD7D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826E98F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DD769BE" w14:textId="318E55A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2C0085CD" w14:textId="3AAFF10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19D2E7" w14:textId="4AAF23B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CC20F" w14:textId="2F97BBC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6D80A2" w14:textId="5048638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EC8FC2" w14:textId="4D49A75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153D534" w14:textId="7F76333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CA94FD8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7DAD93B" w14:textId="4130E49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21CC94D0" w14:textId="529C5D0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75A416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24C67E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DFBC32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39DB7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80616E6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7668E696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</w:tr>
            <w:tr w:rsidR="00B46F0A" w:rsidRPr="00B46F0A" w14:paraId="183042E4" w14:textId="77777777" w:rsidTr="003C1664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3B8B91DD" w14:textId="49C10E25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7"/>
                    <w:gridCol w:w="328"/>
                    <w:gridCol w:w="328"/>
                    <w:gridCol w:w="328"/>
                    <w:gridCol w:w="328"/>
                    <w:gridCol w:w="321"/>
                  </w:tblGrid>
                  <w:tr w:rsidR="00B46F0A" w:rsidRPr="00B46F0A" w14:paraId="5E595651" w14:textId="77777777" w:rsidTr="00682F51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7467AF3D" w14:textId="54CF5A7D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48BA9CD6" w14:textId="59622BEB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A1FAA50" w14:textId="776DE007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6BD5A078" w14:textId="565A5AF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D79FA86" w14:textId="2089676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B8CEC47" w14:textId="48770A2D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78513489" w14:textId="322BECE5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7EEA7E81" w14:textId="77777777" w:rsidTr="00682F51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245146A8" w14:textId="5051FCF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Thursday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105DB7" w14:textId="40A48D8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Thursday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7E828A5" w14:textId="669FB53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Thursday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06C22C1" w14:textId="65AF3A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Thursday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F7DED4D" w14:textId="61D002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D057CBD" w14:textId="78D0048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68F34D4" w14:textId="7029ADC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C06C7E2" w14:textId="77777777" w:rsidTr="00682F51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050424BC" w14:textId="26D41BB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01FC2B" w14:textId="50D2BB2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633B61D" w14:textId="1F7AB48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8DE7516" w14:textId="7BB94D0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93EC52E" w14:textId="40B701F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81F36AD" w14:textId="2DD9EFD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08150D5" w14:textId="05D0A90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A1E54A1" w14:textId="77777777" w:rsidTr="00682F51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4B2EEE09" w14:textId="33CBE17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6EAD4E" w14:textId="69DF72B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AFB619A" w14:textId="731E5C9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8DC29BD" w14:textId="1371862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139F481" w14:textId="2EB1031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765BF39" w14:textId="1BE312D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565B6B0" w14:textId="43676B7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3212D11" w14:textId="77777777" w:rsidTr="00682F51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08A18466" w14:textId="2870A65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6103B7" w14:textId="08FC876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FD841F9" w14:textId="311D80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667B3AA" w14:textId="177723C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364622B" w14:textId="68B9674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D16C432" w14:textId="650BC72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D716AF6" w14:textId="5A8ABE8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BA39A7C" w14:textId="77777777" w:rsidTr="00682F51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6ACACCE0" w14:textId="16A7C5D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229634" w14:textId="7240A8A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6E900DD" w14:textId="78081FC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3D2EC10" w14:textId="1FE23EF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DB6F59E" w14:textId="5F41544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EF9A1CA" w14:textId="137A176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9C091BB" w14:textId="694E5B1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2320BD7" w14:textId="77777777" w:rsidTr="00682F51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5E6A61EF" w14:textId="48900D3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3BF454" w14:textId="7FCE611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1190093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737DADF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4D48430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7E003EC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8035072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14FD1C90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4D3D718A" w14:textId="56FA52B8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7"/>
                    <w:gridCol w:w="327"/>
                    <w:gridCol w:w="327"/>
                    <w:gridCol w:w="326"/>
                    <w:gridCol w:w="326"/>
                    <w:gridCol w:w="322"/>
                  </w:tblGrid>
                  <w:tr w:rsidR="00B46F0A" w:rsidRPr="00B46F0A" w14:paraId="37BA23FE" w14:textId="77777777" w:rsidTr="00682F51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4939A1EF" w14:textId="777FF8D5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3062FC1" w14:textId="5BD26E8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F62E876" w14:textId="07D3572C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07CDF8A" w14:textId="3BAA6EB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198A7D3" w14:textId="2192B5DC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586AF256" w14:textId="16EE9CD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19DFBF49" w14:textId="5F7F0445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1A9F56F7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B03A442" w14:textId="10EE6E4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161C6" w14:textId="1C12338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D0D50C" w14:textId="6EB72AF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8A31AF" w14:textId="27A95F9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0D806" w14:textId="31EC1D5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8C22AA" w14:textId="6FF0EFF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01AAE5A" w14:textId="2B825AA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7D6BAE62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DD7F1E9" w14:textId="77D507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857FD" w14:textId="5DFD3DF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43099" w14:textId="56AA665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C90D16" w14:textId="2BDCA89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07E4FA" w14:textId="4BB645A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E81873" w14:textId="400BCC4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8FEAE26" w14:textId="0ADF591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0B3E341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70DE9DA" w14:textId="3D40983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D11A99" w14:textId="68E66A8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64794" w14:textId="178013A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24FD77" w14:textId="5800455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41C8C14" w14:textId="28F8BB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36D0E8" w14:textId="0EEB9C0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FF90EA6" w14:textId="219757E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594523FC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021EC49" w14:textId="6D59451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7284CA" w14:textId="46904FB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CEBD0" w14:textId="687D189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CF4767" w14:textId="2E9D0C9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9F32723" w14:textId="64FF30C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031590F" w14:textId="448D4FC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0326B23" w14:textId="7BB8D72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74D892D7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C826791" w14:textId="10D38EA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CC0A88" w14:textId="06CC604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BCC99D" w14:textId="3CB3687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8F6D72" w14:textId="7F30EFF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D6666FD" w14:textId="7284190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C89B0B5" w14:textId="6035DA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594CDD74" w14:textId="59D42FE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50E6DEE7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3862AEE" w14:textId="1856A81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29CACC" w14:textId="6098C37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5C1E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BE9C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E440F4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0AA8B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7F6C4C0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44022626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217E5EAB" w14:textId="649C7E8D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3"/>
                    <w:gridCol w:w="326"/>
                    <w:gridCol w:w="327"/>
                    <w:gridCol w:w="327"/>
                    <w:gridCol w:w="327"/>
                    <w:gridCol w:w="327"/>
                    <w:gridCol w:w="321"/>
                  </w:tblGrid>
                  <w:tr w:rsidR="00B46F0A" w:rsidRPr="00B46F0A" w14:paraId="1FD181A7" w14:textId="77777777" w:rsidTr="00682F51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80277F4" w14:textId="7B4FB837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61C07719" w14:textId="0D41DD7D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FA5E169" w14:textId="6142477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9C53F22" w14:textId="5F6D926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F13A17D" w14:textId="7A9B431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F2723B5" w14:textId="6457125F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7B91B4C9" w14:textId="216CDE5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5A7B9A9A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367963F" w14:textId="1773586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Wednesday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FBB9A9" w14:textId="4D133A9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Wednesday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0E933D" w14:textId="52F8CA2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Wednesday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3354F7" w14:textId="55CBAC9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F5E58" w14:textId="6E67E34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E35547" w14:textId="442887A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C4B2949" w14:textId="5133392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6435C54E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2E6FD6B" w14:textId="65257C5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94D096" w14:textId="6C6D124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12AE63" w14:textId="3545D95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8BFAB" w14:textId="37F3669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DDA56" w14:textId="1F6EE41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CDFF91" w14:textId="74CC3B3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52D22DD9" w14:textId="7387AFD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6ADC0F3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DDF3B9E" w14:textId="36C1EA5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FF0705" w14:textId="1CCC56A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BD36F1" w14:textId="5461D8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F17339" w14:textId="6A28A17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E29F8" w14:textId="025E8AB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FD0E40" w14:textId="22603DF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6F186A2A" w14:textId="0AD6332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A20A366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2CFEF23" w14:textId="3EDE054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5E8C9" w14:textId="15F8BBF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901D0B" w14:textId="6D30FE0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B7076A" w14:textId="1766F5A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A42DDF" w14:textId="1CAA38C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809EFA" w14:textId="2431ED7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25FA3EE" w14:textId="761CD03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61E516A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12953E7" w14:textId="265FA26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9849936" w14:textId="4F0986A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F693B9" w14:textId="26F6556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8DD148" w14:textId="7F01EA6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A2B662" w14:textId="24F2D9A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3BB7ED" w14:textId="0807088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E0BCF59" w14:textId="20AC611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B1F8503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4261F4F" w14:textId="45CE481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8BDE55" w14:textId="0AF0683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DD4B67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2972A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8E23EA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492F0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F85CD3E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433E947D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52D3556D" w14:textId="4BDF0DA6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7"/>
                    <w:gridCol w:w="327"/>
                    <w:gridCol w:w="327"/>
                    <w:gridCol w:w="327"/>
                    <w:gridCol w:w="327"/>
                    <w:gridCol w:w="320"/>
                  </w:tblGrid>
                  <w:tr w:rsidR="00B46F0A" w:rsidRPr="00B46F0A" w14:paraId="45021DFC" w14:textId="77777777" w:rsidTr="00682F51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10812485" w14:textId="0F2C66DB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562C7B3" w14:textId="0BE1703C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993FF82" w14:textId="79C674C5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DBE0421" w14:textId="45A5DD0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DB14107" w14:textId="1DF3A87D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418779E" w14:textId="78AB650D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49B1CC94" w14:textId="6530E661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551EA219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D452CAD" w14:textId="4567032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CFEAC6" w14:textId="3E216F2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6E8693" w14:textId="15C6ACD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D644F" w14:textId="00ED5A7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DF94E" w14:textId="6CCA374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01D2B5" w14:textId="15BF767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DFD2FC6" w14:textId="685554B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251FBB0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33D6F1A" w14:textId="34C3C6E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DC0001" w14:textId="355BB32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8EBC0" w14:textId="5BE6195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8DFDE" w14:textId="056DFF5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12D8D" w14:textId="5BC4AE2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AD5542" w14:textId="5649E61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9ACB96A" w14:textId="5D8D1CC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083B8580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E316329" w14:textId="5D987A0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5D5AB" w14:textId="2EA6E74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D2B652" w14:textId="3214254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A94047" w14:textId="21287C5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13D17D" w14:textId="67E13B8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587F40" w14:textId="1F2BD95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816A819" w14:textId="179B2C2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64F3D1BF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E7D3EBD" w14:textId="401A8BE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CBE30" w14:textId="35D0F4A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791613" w14:textId="3C475B3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509A31" w14:textId="7BA5CA4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38019E" w14:textId="7BC0434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A316F7" w14:textId="7CA33B8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5B4D247" w14:textId="58586FC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7A1B3003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8C27210" w14:textId="506CD3D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9EBC4F" w14:textId="5AE7412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AAFD24" w14:textId="47060C4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BE0AC6" w14:textId="46A638A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B00659" w14:textId="38CAF3C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F07BEB" w14:textId="5206B85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4CEBC51" w14:textId="243C51A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2CC93A3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00DD2F6" w14:textId="0119B2E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62E230" w14:textId="56E1FC7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C1578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206F6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1E27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79B4D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0CDD0B6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4D488C8F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3453A90" w14:textId="7F89040D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B46F0A" w:rsidRPr="00B46F0A" w14:paraId="1F00D7FF" w14:textId="77777777" w:rsidTr="00682F51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41E4A6BD" w14:textId="05C7C5BB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7BDD8762" w14:textId="7F4B5C73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C9FBBED" w14:textId="72128773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6F960B8" w14:textId="649B5144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80042CA" w14:textId="64385B1A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D0F3851" w14:textId="4C28FBC6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BF05BDD" w14:textId="2E09855E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50337815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7E6B19A4" w14:textId="2B459F5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C397C5" w14:textId="26D9B9E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A24FB0" w14:textId="63416FF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D7D4CE" w14:textId="268F7F1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0B8959" w14:textId="3DCC341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A1031C" w14:textId="14A799C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C011299" w14:textId="5D70B82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73DEF605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6192AB3F" w14:textId="011E20E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C0861F" w14:textId="0DD09DA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E6453A" w14:textId="0187275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FAA67A" w14:textId="7B26BA4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D15916" w14:textId="10235A4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534E65" w14:textId="73EF25D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CF37BBF" w14:textId="445D36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565C945B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B912164" w14:textId="0A398E8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BAD1AC" w14:textId="39DD181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0A6CE1" w14:textId="446DB26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FFD2D3" w14:textId="5B1A9B2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47AF63" w14:textId="07EA032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202E6C" w14:textId="7775047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CA1CDB0" w14:textId="3A51AD8C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1F4B5866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38B44279" w14:textId="2284C31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66E682" w14:textId="5FADED7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5FF29" w14:textId="0CA3AFC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3AC480" w14:textId="087D735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913EF7" w14:textId="3876778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2942C1" w14:textId="1C054AB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8F2A25B" w14:textId="2D10DF1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2842BF4F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88B04A4" w14:textId="116A6E6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3DDB45" w14:textId="3C26403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11E225" w14:textId="48C4DFD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1D9DD9" w14:textId="282F658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D8A23" w14:textId="572A0BC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E947AA" w14:textId="1A64275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F6F34A0" w14:textId="453FC85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D5BFDFC" w14:textId="77777777" w:rsidTr="00682F5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3B203BB" w14:textId="23DA2C9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45E217" w14:textId="12F38D9D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F7F4C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C352AA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47053F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A1124A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B47678B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5D2B991E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C9DF54E" w14:textId="1C793104" w:rsidR="00B46F0A" w:rsidRPr="00B46F0A" w:rsidRDefault="000212A1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8"/>
                    <w:gridCol w:w="327"/>
                    <w:gridCol w:w="327"/>
                    <w:gridCol w:w="326"/>
                    <w:gridCol w:w="326"/>
                    <w:gridCol w:w="320"/>
                  </w:tblGrid>
                  <w:tr w:rsidR="00B46F0A" w:rsidRPr="00B46F0A" w14:paraId="1247704F" w14:textId="77777777" w:rsidTr="00682F51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2D89046" w14:textId="081833C2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21" w:type="pct"/>
                        <w:shd w:val="clear" w:color="auto" w:fill="0070C0"/>
                      </w:tcPr>
                      <w:p w14:paraId="4923864D" w14:textId="2AF8BAA7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2E40CA4" w14:textId="69DBF4DB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1C5EA29" w14:textId="7856C329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10B50708" w14:textId="207F0F75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BDB731C" w14:textId="1BC85BE3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7CDBAB4C" w14:textId="58B31784" w:rsidR="00B46F0A" w:rsidRPr="00B46F0A" w:rsidRDefault="000212A1" w:rsidP="009242A7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682F51" w:rsidRPr="00B46F0A" w14:paraId="6C11D12C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9AC372D" w14:textId="0D1E11B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3ECDA731" w14:textId="54F48D4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93E794" w14:textId="086D4FA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27FE5F" w14:textId="43057C6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5076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5641AE" w14:textId="7136E7F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226869" w14:textId="0E1C469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70C4076" w14:textId="4453B37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47782BD9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2926AD1" w14:textId="7D4D8D6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461881B5" w14:textId="022C364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34D5EC" w14:textId="3708DAD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FF8F0F" w14:textId="64C65E3B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20017F" w14:textId="6164131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7E6572D" w14:textId="559EE40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AAB44B8" w14:textId="530E2E2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665A243F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836F7F9" w14:textId="3C63AC76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1FD40AFD" w14:textId="50E42E7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B6453B" w14:textId="6277CCF1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AC08C" w14:textId="3690F11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09AC14" w14:textId="30A722A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1B406C" w14:textId="74CAEF8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783622C" w14:textId="273284C9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764DDE36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B2D852A" w14:textId="64D21278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0C5A74E7" w14:textId="38AD058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370D4" w14:textId="65001C2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4C1D42" w14:textId="6D281B2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0B0ED9" w14:textId="14667322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9455234" w14:textId="0B13AA0F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36F77A5" w14:textId="35938D3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31BB7A8F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452C5B0" w14:textId="42AF6ADA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1676C562" w14:textId="13E1086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F0F46" w14:textId="54F54A5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79E5FE" w14:textId="5F83CA1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D791AE4" w14:textId="14FACE00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95998" w14:textId="67045543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3BF01F8" w14:textId="0E307345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82F51" w:rsidRPr="00B46F0A" w14:paraId="0C7EF662" w14:textId="77777777" w:rsidTr="00682F51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0599645" w14:textId="553D3784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07E69223" w14:textId="6B6E841E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0212A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80FD9E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6164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3B2377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CC5E47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7D499FA8" w14:textId="77777777" w:rsidR="00682F51" w:rsidRPr="00B46F0A" w:rsidRDefault="00682F51" w:rsidP="00682F5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7DBEB4EF" w14:textId="77777777" w:rsidR="00B46F0A" w:rsidRPr="00B46F0A" w:rsidRDefault="00B46F0A" w:rsidP="009242A7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</w:tr>
          </w:tbl>
          <w:p w14:paraId="1A5B6E03" w14:textId="2CC03F92" w:rsidR="00B46F0A" w:rsidRPr="00B46F0A" w:rsidRDefault="00B46F0A" w:rsidP="005676B9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de-DE"/>
              </w:rPr>
            </w:pPr>
          </w:p>
        </w:tc>
      </w:tr>
    </w:tbl>
    <w:p w14:paraId="2B3E424A" w14:textId="43CF98AF" w:rsidR="00F93E3B" w:rsidRPr="00B46F0A" w:rsidRDefault="00F93E3B" w:rsidP="005676B9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  <w:lang w:val="de-DE"/>
        </w:rPr>
      </w:pPr>
    </w:p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68"/>
        <w:gridCol w:w="14876"/>
      </w:tblGrid>
      <w:tr w:rsidR="00127D9A" w:rsidRPr="00B46F0A" w14:paraId="0F455FE9" w14:textId="77777777" w:rsidTr="00212391">
        <w:trPr>
          <w:cantSplit/>
          <w:trHeight w:val="1134"/>
          <w:jc w:val="center"/>
        </w:trPr>
        <w:tc>
          <w:tcPr>
            <w:tcW w:w="364" w:type="pct"/>
            <w:tcBorders>
              <w:bottom w:val="single" w:sz="4" w:space="0" w:color="auto"/>
            </w:tcBorders>
            <w:shd w:val="clear" w:color="auto" w:fill="B3CBE4"/>
            <w:textDirection w:val="btLr"/>
          </w:tcPr>
          <w:p w14:paraId="5E2AFAD1" w14:textId="6FCC77F7" w:rsidR="00127D9A" w:rsidRPr="008E520C" w:rsidRDefault="00127D9A" w:rsidP="00127D9A">
            <w:pPr>
              <w:pStyle w:val="ad"/>
              <w:spacing w:after="0"/>
              <w:ind w:left="113" w:right="113"/>
              <w:jc w:val="center"/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2391">
              <w:rPr>
                <w:rFonts w:ascii="Arial Narrow" w:hAnsi="Arial Narrow" w:cs="Arial"/>
                <w:b/>
                <w:noProof/>
                <w:color w:val="0070C0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212391">
              <w:rPr>
                <w:rFonts w:ascii="Arial Narrow" w:hAnsi="Arial Narrow" w:cs="Arial"/>
                <w:b/>
                <w:noProof/>
                <w:color w:val="0070C0"/>
                <w:sz w:val="84"/>
                <w:szCs w:val="84"/>
                <w:lang w:val="de-DE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212391">
              <w:rPr>
                <w:rFonts w:ascii="Arial Narrow" w:hAnsi="Arial Narrow" w:cs="Arial"/>
                <w:b/>
                <w:noProof/>
                <w:color w:val="0070C0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0070C0"/>
                <w:sz w:val="84"/>
                <w:szCs w:val="84"/>
                <w:lang w:val="de-DE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2022</w:t>
            </w:r>
            <w:r w:rsidRPr="00212391">
              <w:rPr>
                <w:rFonts w:ascii="Arial Narrow" w:hAnsi="Arial Narrow" w:cs="Arial"/>
                <w:b/>
                <w:noProof/>
                <w:color w:val="0070C0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</w:tc>
        <w:tc>
          <w:tcPr>
            <w:tcW w:w="4636" w:type="pct"/>
            <w:vAlign w:val="center"/>
          </w:tcPr>
          <w:tbl>
            <w:tblPr>
              <w:tblStyle w:val="ae"/>
              <w:tblW w:w="5000" w:type="pct"/>
              <w:tblCellMar>
                <w:top w:w="227" w:type="dxa"/>
                <w:left w:w="85" w:type="dxa"/>
                <w:bottom w:w="227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454"/>
              <w:gridCol w:w="2451"/>
              <w:gridCol w:w="2451"/>
              <w:gridCol w:w="2450"/>
              <w:gridCol w:w="2450"/>
              <w:gridCol w:w="2450"/>
            </w:tblGrid>
            <w:tr w:rsidR="00127D9A" w:rsidRPr="00B46F0A" w14:paraId="16BC89E2" w14:textId="77777777" w:rsidTr="00606D88">
              <w:tc>
                <w:tcPr>
                  <w:tcW w:w="834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12231FB1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3"/>
                    <w:gridCol w:w="318"/>
                    <w:gridCol w:w="330"/>
                    <w:gridCol w:w="320"/>
                    <w:gridCol w:w="321"/>
                    <w:gridCol w:w="319"/>
                    <w:gridCol w:w="319"/>
                  </w:tblGrid>
                  <w:tr w:rsidR="00127D9A" w:rsidRPr="00B46F0A" w14:paraId="4C3308E2" w14:textId="77777777" w:rsidTr="00606D88">
                    <w:trPr>
                      <w:trHeight w:val="113"/>
                    </w:trPr>
                    <w:tc>
                      <w:tcPr>
                        <w:tcW w:w="353" w:type="dxa"/>
                        <w:shd w:val="clear" w:color="auto" w:fill="B3CBE4" w:themeFill="accent5" w:themeFillTint="66"/>
                      </w:tcPr>
                      <w:p w14:paraId="68837E9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318" w:type="dxa"/>
                        <w:shd w:val="clear" w:color="auto" w:fill="0070C0"/>
                      </w:tcPr>
                      <w:p w14:paraId="179BACD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330" w:type="dxa"/>
                        <w:shd w:val="clear" w:color="auto" w:fill="0070C0"/>
                      </w:tcPr>
                      <w:p w14:paraId="4A435D7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320" w:type="dxa"/>
                        <w:shd w:val="clear" w:color="auto" w:fill="0070C0"/>
                      </w:tcPr>
                      <w:p w14:paraId="1566A85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321" w:type="dxa"/>
                        <w:shd w:val="clear" w:color="auto" w:fill="0070C0"/>
                      </w:tcPr>
                      <w:p w14:paraId="1E556F0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319" w:type="dxa"/>
                        <w:shd w:val="clear" w:color="auto" w:fill="0070C0"/>
                      </w:tcPr>
                      <w:p w14:paraId="4E90E2F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319" w:type="dxa"/>
                        <w:shd w:val="clear" w:color="auto" w:fill="B3CBE4" w:themeFill="accent5" w:themeFillTint="66"/>
                      </w:tcPr>
                      <w:p w14:paraId="2760EB6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019DB9C5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5CE8B0B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65D0954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0DFAB59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6615D0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6DF54C1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76758E2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16DB998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0AB2286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1AEC795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7CF87A2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6372938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3D91849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1299898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73EAC2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A5E59E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8F88245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405825F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10B5C39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281E0A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2378ECF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71267A7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6C34374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A39DDA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002026F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40AA528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612DE1F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3843569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0A5CC0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234783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9805D3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1C8406B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8AB8F2A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3824040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58BBB17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33935CF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376382C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7F9C9B2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35F8197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9F64B1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DC997F7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78A027F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332AAD5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07489E7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07F466D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4619381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508AA8B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727782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69D7D1BE" w14:textId="77777777" w:rsidR="00127D9A" w:rsidRPr="00B46F0A" w:rsidRDefault="00127D9A" w:rsidP="00127D9A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17965F56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7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410FAC68" w14:textId="77777777" w:rsidTr="00606D88">
                    <w:trPr>
                      <w:trHeight w:val="113"/>
                    </w:trPr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7ED41CA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A5B947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65BB82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7B493F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59D8F3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88B65E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26D1289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0E90D288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1155F36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67F6F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7AF45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FCA2C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E22E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8D097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AB14A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054E5A9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64E9564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9F44A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954E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DA9EB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6F3C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C2B5F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CCC9AA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E63389D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23FB4FB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4E8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2B973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42B8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60BF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D5F89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6EAEAE5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14993C0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7F7FC65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E9A3C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C893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68FC3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A09FC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E47F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9BAE0A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1E54FA5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EB61D3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8BB97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71F6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5CF1C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B4826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BE08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3E20BA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DAB6939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652D483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7D5E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14A3D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DDD15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B58BF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C8536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F33B4C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53F08041" w14:textId="77777777" w:rsidR="00127D9A" w:rsidRPr="00B46F0A" w:rsidRDefault="00127D9A" w:rsidP="00127D9A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4C752191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5BC99315" w14:textId="77777777" w:rsidTr="00606D88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/>
                      </w:tcPr>
                      <w:p w14:paraId="44959D5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3AC27231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0A39C3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FADB33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5C123C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D85E76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9" w:type="pct"/>
                        <w:shd w:val="clear" w:color="auto" w:fill="B3CBE4" w:themeFill="accent5" w:themeFillTint="66"/>
                      </w:tcPr>
                      <w:p w14:paraId="250C168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197CD50D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5F1C7C7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Tuesday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E0F53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D34F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55178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75954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ED885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1B940B2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90D8B70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65060D3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34F6D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EF2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CD47D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4901D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D8FBB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473E389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66E45BB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57AB235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B77069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45784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2E01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FC2FC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C1771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52035F5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F99AFDA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F75F3B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B12C88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A4E81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67D76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E59C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88558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2F461B7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8C4F493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35FC1A6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8EDEC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064D7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D5C24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8A78D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B2E6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504095F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7E267F4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16E783D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B8CFA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0314A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3B51F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C40C4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8E0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035D285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33BAD242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212106EB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7"/>
                    <w:gridCol w:w="327"/>
                    <w:gridCol w:w="327"/>
                    <w:gridCol w:w="327"/>
                    <w:gridCol w:w="327"/>
                    <w:gridCol w:w="320"/>
                  </w:tblGrid>
                  <w:tr w:rsidR="00127D9A" w:rsidRPr="00B46F0A" w14:paraId="04B7414C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B13302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A2B064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F9CE83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186AEE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6F08A9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50299C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1FD3357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0806391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550A80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AB67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4797C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57F6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44D33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8DDB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30EC0C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29CC9E4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1C99E1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2DE0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C8E2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775A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CB0D5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BCE2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0AF5D5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C522EBE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3FA104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4EAB6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12C98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C995C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8408C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517C1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011F78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12157DA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7D7FF0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48E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D97BB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6C058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1C008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4D0CA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8EAC20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E6EC348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733F9E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06ACC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1ECE9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E86C9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99DE3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EF31F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25C6A8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E6654F4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A469AF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4C33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B2C13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AB54D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E1ADB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3275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C9A16B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16D609C2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2C410748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5BDD6327" w14:textId="77777777" w:rsidTr="00606D88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55C12AA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6E8E05C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981B86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08D32E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3E65A5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724FC6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40F3966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207EE95C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5731AD6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7D71BC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5120F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6B949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30BA1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60666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5045CAB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5C1CC4B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FCB333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78485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7C853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0EF3E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B0DBB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E99E7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66715B2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427CDB7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16C721C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067A28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D35A6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400C5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26472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84DCC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4816221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32CAC73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560B9FC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6FD54E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AF2A4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F622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A3504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4C444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72E5564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58B2C87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3E0A7F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C97C58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81CB5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62E01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3C76A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A0AE6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184F4EB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32049D7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738086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BA7AE6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D9EAA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50CB91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425F49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F24E5A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</w:tcPr>
                      <w:p w14:paraId="158BE6C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78BD7AC5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181BC437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8"/>
                    <w:gridCol w:w="327"/>
                    <w:gridCol w:w="327"/>
                    <w:gridCol w:w="326"/>
                    <w:gridCol w:w="326"/>
                    <w:gridCol w:w="320"/>
                  </w:tblGrid>
                  <w:tr w:rsidR="00127D9A" w:rsidRPr="00B46F0A" w14:paraId="444E45BF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7C43342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21" w:type="pct"/>
                        <w:shd w:val="clear" w:color="auto" w:fill="0070C0"/>
                      </w:tcPr>
                      <w:p w14:paraId="393431D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268697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AA2865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6809AE5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5671686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57BE8DA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62505F14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9D67BB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0453FD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3DA7A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54776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75487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69D0D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47E09F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03CBBB6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05C7E1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375F4EC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D976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875C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E84F4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35B58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481BD0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A43669A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4FA019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161CF5B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0A8BB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9E2A4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1C958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F4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DCDC67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88925BA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6C3CB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3058737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3998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62B2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2195B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84EB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0708AC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04EDB5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07908D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0E5509C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640F4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ABBCC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77481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163E3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0A5D172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26E70A5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C4233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72B4645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79DB1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D5A1B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A8FBF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D5EA9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E95C33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31E419BF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</w:tr>
            <w:tr w:rsidR="00127D9A" w:rsidRPr="00B46F0A" w14:paraId="6C19FCAB" w14:textId="77777777" w:rsidTr="00606D88">
              <w:tc>
                <w:tcPr>
                  <w:tcW w:w="834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5A02603E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7"/>
                    <w:gridCol w:w="328"/>
                    <w:gridCol w:w="328"/>
                    <w:gridCol w:w="328"/>
                    <w:gridCol w:w="328"/>
                    <w:gridCol w:w="321"/>
                  </w:tblGrid>
                  <w:tr w:rsidR="00127D9A" w:rsidRPr="00B46F0A" w14:paraId="4ED3E36C" w14:textId="77777777" w:rsidTr="00606D88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28330CC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497D26F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614CF6A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609F102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513A82F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CBE90A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45BF16A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58C3873B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31C8844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Friday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87235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Friday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F634CA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Friday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F811F6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Friday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79E7FD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69A671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C72BCD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F4E25A5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6027B77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B6A36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FA694D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4A88C1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112362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2B5399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D6DFB4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BECB9CC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1406E3A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58B77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18422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52219E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847D4E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6BEBD8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E793B8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DA730F8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43A0C39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7B604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D294C0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4565FE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0AA76C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69B001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3603A3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4567864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220E68D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D8FCA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860CEB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4E6D94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7299B3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2341F1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49A73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C8BD23F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34557BA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75A21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1D81FD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B49C8D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8AA4B6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81C695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502192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5B0D9600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3340530B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7"/>
                    <w:gridCol w:w="327"/>
                    <w:gridCol w:w="327"/>
                    <w:gridCol w:w="326"/>
                    <w:gridCol w:w="326"/>
                    <w:gridCol w:w="322"/>
                  </w:tblGrid>
                  <w:tr w:rsidR="00127D9A" w:rsidRPr="00B46F0A" w14:paraId="6F24F793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45BEAD0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F01C6A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22FDDD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15DAE9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4200710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25FD425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7FE77FF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4ACFCF8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83AC24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D069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31FFF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35299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88F45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134A9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821914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D52FD54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15A1DE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39096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2B2F0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B8F61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C6A20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43E60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7DC667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62731FD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3CD582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BBCBC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6461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3B0F2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0C0691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8C53D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2788F8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CA2535B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8B5B21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7E24E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597D4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27760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BE748E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E48A6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49E6C0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35D2A6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A64A09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7205E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59D74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456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8AA3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A5192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BC1C2D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491DE2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831230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1AEEA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41A42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443EB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25FF5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C0994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9C5CE8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1B052DDB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30BCE561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3"/>
                    <w:gridCol w:w="326"/>
                    <w:gridCol w:w="327"/>
                    <w:gridCol w:w="327"/>
                    <w:gridCol w:w="327"/>
                    <w:gridCol w:w="327"/>
                    <w:gridCol w:w="321"/>
                  </w:tblGrid>
                  <w:tr w:rsidR="00127D9A" w:rsidRPr="00B46F0A" w14:paraId="0BDAF846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59B8844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16B7103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7F64DA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F0DA53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987BC2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74A964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53735D9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7CDADC22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A735DA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Thursday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DCFA2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Thursday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74A6B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Thursday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DB04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D1355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F738D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A4D91B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790E477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33C045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7EEDA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6FB8C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1031A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4D0C6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E2076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D433D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E6571D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C996F8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557DCF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4CA9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9DF5E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F64F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019E4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C22641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21EBFEB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4CDD9A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24394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74A6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AE9FA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2E6BC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EAA96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8716AE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9D1AAA9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0B53CF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3F18C9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BE6D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C4439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61BE2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C82D1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376A62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283E063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B8CC7D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DC166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55517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2225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FAC13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4309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59587B6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0843FD00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334DA3F8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7"/>
                    <w:gridCol w:w="327"/>
                    <w:gridCol w:w="327"/>
                    <w:gridCol w:w="327"/>
                    <w:gridCol w:w="327"/>
                    <w:gridCol w:w="320"/>
                  </w:tblGrid>
                  <w:tr w:rsidR="00127D9A" w:rsidRPr="00B46F0A" w14:paraId="61E6F0E0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4498390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ED1D7B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34DEE4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FBA453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7FD8CA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50A5F7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09FD9FC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2BB9CF8B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3B3B6E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DEEC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F119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9326B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6E2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CDBE4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20A99C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51FE581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25BCB1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8AB85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E1DD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CC60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7036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B9FA4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AC365A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CA73A8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3B448E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756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9D67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347C7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81C7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894B1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61271D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8E4DAC6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67DF21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BD1F0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CB5C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B733F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526BC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FE206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02D676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076504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EA9972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196A7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17593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C5523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EEEDC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24CC2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AB9AED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305D6CA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5F3185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F9022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D40A2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96434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A09F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9BED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5EA929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120DBE81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34521A68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6D3715FB" w14:textId="77777777" w:rsidTr="00606D88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4CCBD37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427C1AE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E1FE861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922A56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12F79C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55F33E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6056639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3D1E800B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755329A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70F19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1CBB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0B70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A139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F048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B0D024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E54EEC7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5622FC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4A8B9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D9DE4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0E2A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49FA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1D81D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C0BDE1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C7915B7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0B5925E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0EFD8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22221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3207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1CAC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4D01B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446D57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0B62613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C43109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3E0DF5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55FC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9743B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0D535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4041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A5E5A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61EEEFB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36DF638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F9BD2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D996B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7700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0C1E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2BBF6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695A3E8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5A92045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BC2F6C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181800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19DA6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DB472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5786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2A2F4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264F21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3447D9D3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shd w:val="clear" w:color="auto" w:fill="D9E5F1" w:themeFill="accent5" w:themeFillTint="33"/>
                  <w:tcMar>
                    <w:top w:w="57" w:type="dxa"/>
                    <w:bottom w:w="57" w:type="dxa"/>
                  </w:tcMar>
                </w:tcPr>
                <w:p w14:paraId="437C3690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8"/>
                    <w:gridCol w:w="327"/>
                    <w:gridCol w:w="327"/>
                    <w:gridCol w:w="326"/>
                    <w:gridCol w:w="326"/>
                    <w:gridCol w:w="320"/>
                  </w:tblGrid>
                  <w:tr w:rsidR="00127D9A" w:rsidRPr="00B46F0A" w14:paraId="545D2288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F46140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21" w:type="pct"/>
                        <w:shd w:val="clear" w:color="auto" w:fill="0070C0"/>
                      </w:tcPr>
                      <w:p w14:paraId="0E7AD84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9C7510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E7BD5A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3FC0414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4D954A4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734FB84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03E3CA1D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40291C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41A0298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5375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09F48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EF5CD2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6CC5EA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957444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B9661F7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4CD7E5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6A74DE9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8B506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9805D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25BA9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73FB6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87FD83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4D790A9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3390C1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6E925DA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205EB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DD394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EAA97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731DB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947716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F373BA0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CD554F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7F2A9DE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F90DB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F50E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1EEB8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3E9CC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6411F02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0F70DC3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4F71D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373C2FA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FDE82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FCDA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413CF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7CC732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96B35A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46F15FA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0D7922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090E073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374DF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B6C66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E6FC9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761C0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21D2DB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44AAEB84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</w:tr>
          </w:tbl>
          <w:p w14:paraId="4E398237" w14:textId="77777777" w:rsidR="00127D9A" w:rsidRPr="00B46F0A" w:rsidRDefault="00127D9A" w:rsidP="00127D9A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de-DE"/>
              </w:rPr>
            </w:pPr>
          </w:p>
        </w:tc>
      </w:tr>
      <w:tr w:rsidR="00127D9A" w:rsidRPr="00B46F0A" w14:paraId="58057702" w14:textId="77777777" w:rsidTr="003C1664">
        <w:trPr>
          <w:cantSplit/>
          <w:trHeight w:val="1134"/>
          <w:jc w:val="center"/>
        </w:trPr>
        <w:tc>
          <w:tcPr>
            <w:tcW w:w="364" w:type="pct"/>
            <w:tcBorders>
              <w:bottom w:val="single" w:sz="4" w:space="0" w:color="auto"/>
            </w:tcBorders>
            <w:shd w:val="clear" w:color="auto" w:fill="0070C0"/>
            <w:textDirection w:val="btLr"/>
          </w:tcPr>
          <w:p w14:paraId="737D1EA5" w14:textId="4259F3F7" w:rsidR="00127D9A" w:rsidRPr="008E520C" w:rsidRDefault="00127D9A" w:rsidP="00127D9A">
            <w:pPr>
              <w:pStyle w:val="ad"/>
              <w:spacing w:after="0"/>
              <w:ind w:left="113" w:right="113"/>
              <w:jc w:val="center"/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val="de-DE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val="de-DE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2023</w:t>
            </w:r>
            <w:r w:rsidRPr="003C1664">
              <w:rPr>
                <w:rFonts w:ascii="Arial Narrow" w:hAnsi="Arial Narrow" w:cs="Arial"/>
                <w:b/>
                <w:noProof/>
                <w:color w:val="FFFFFF" w:themeColor="background1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</w:tc>
        <w:tc>
          <w:tcPr>
            <w:tcW w:w="4636" w:type="pct"/>
            <w:vAlign w:val="center"/>
          </w:tcPr>
          <w:tbl>
            <w:tblPr>
              <w:tblStyle w:val="ae"/>
              <w:tblW w:w="5000" w:type="pct"/>
              <w:tblCellMar>
                <w:top w:w="227" w:type="dxa"/>
                <w:left w:w="85" w:type="dxa"/>
                <w:bottom w:w="227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454"/>
              <w:gridCol w:w="2451"/>
              <w:gridCol w:w="2451"/>
              <w:gridCol w:w="2450"/>
              <w:gridCol w:w="2450"/>
              <w:gridCol w:w="2450"/>
            </w:tblGrid>
            <w:tr w:rsidR="00127D9A" w:rsidRPr="00B46F0A" w14:paraId="65F59A80" w14:textId="77777777" w:rsidTr="00606D88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0FF12612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3"/>
                    <w:gridCol w:w="318"/>
                    <w:gridCol w:w="330"/>
                    <w:gridCol w:w="320"/>
                    <w:gridCol w:w="321"/>
                    <w:gridCol w:w="319"/>
                    <w:gridCol w:w="319"/>
                  </w:tblGrid>
                  <w:tr w:rsidR="00127D9A" w:rsidRPr="00B46F0A" w14:paraId="3791E834" w14:textId="77777777" w:rsidTr="00606D88">
                    <w:trPr>
                      <w:trHeight w:val="113"/>
                    </w:trPr>
                    <w:tc>
                      <w:tcPr>
                        <w:tcW w:w="353" w:type="dxa"/>
                        <w:shd w:val="clear" w:color="auto" w:fill="B3CBE4" w:themeFill="accent5" w:themeFillTint="66"/>
                      </w:tcPr>
                      <w:p w14:paraId="314E442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318" w:type="dxa"/>
                        <w:shd w:val="clear" w:color="auto" w:fill="0070C0"/>
                      </w:tcPr>
                      <w:p w14:paraId="2298535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330" w:type="dxa"/>
                        <w:shd w:val="clear" w:color="auto" w:fill="0070C0"/>
                      </w:tcPr>
                      <w:p w14:paraId="48C1468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320" w:type="dxa"/>
                        <w:shd w:val="clear" w:color="auto" w:fill="0070C0"/>
                      </w:tcPr>
                      <w:p w14:paraId="39BABB4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321" w:type="dxa"/>
                        <w:shd w:val="clear" w:color="auto" w:fill="0070C0"/>
                      </w:tcPr>
                      <w:p w14:paraId="4BAF424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319" w:type="dxa"/>
                        <w:shd w:val="clear" w:color="auto" w:fill="0070C0"/>
                      </w:tcPr>
                      <w:p w14:paraId="1D8F3D9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319" w:type="dxa"/>
                        <w:shd w:val="clear" w:color="auto" w:fill="B3CBE4" w:themeFill="accent5" w:themeFillTint="66"/>
                      </w:tcPr>
                      <w:p w14:paraId="1B3ABDD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70111EFC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7385D97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70F4D4D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7B962CD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4B444F1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169AE45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4F37E12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DC4C04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EDED427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5BDE966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053D5DD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1E46BCB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1AC221E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249C677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1F39854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7CBA370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E433DDF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157D9B5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0EBCEA7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007AAD5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7D59D17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79C534F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1D8DEDC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68E7C37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36833D1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14A954F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3F2DC0C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594A6B5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1704AD8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298265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A6FFAE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4F8AF4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E93BA5A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5F98C5A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02E33A4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623FD93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467CCC8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3CBF34B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E55B92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09ADE0B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76D4DB6" w14:textId="77777777" w:rsidTr="00606D88">
                    <w:trPr>
                      <w:trHeight w:val="170"/>
                    </w:trPr>
                    <w:tc>
                      <w:tcPr>
                        <w:tcW w:w="353" w:type="dxa"/>
                        <w:vAlign w:val="center"/>
                      </w:tcPr>
                      <w:p w14:paraId="34610D0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18" w:type="dxa"/>
                        <w:vAlign w:val="center"/>
                      </w:tcPr>
                      <w:p w14:paraId="0A3D829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74C875E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20" w:type="dxa"/>
                        <w:vAlign w:val="center"/>
                      </w:tcPr>
                      <w:p w14:paraId="496134C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21" w:type="dxa"/>
                        <w:vAlign w:val="center"/>
                      </w:tcPr>
                      <w:p w14:paraId="31339A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3C3ADE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319" w:type="dxa"/>
                        <w:vAlign w:val="center"/>
                      </w:tcPr>
                      <w:p w14:paraId="24F2888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074AF359" w14:textId="77777777" w:rsidR="00127D9A" w:rsidRPr="00B46F0A" w:rsidRDefault="00127D9A" w:rsidP="00127D9A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1664198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7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49256F8A" w14:textId="77777777" w:rsidTr="00606D88">
                    <w:trPr>
                      <w:trHeight w:val="113"/>
                    </w:trPr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2AEF612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C6DDA9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D67EE7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734C8C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F07BAA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68FBD2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73596FD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2DDEEEA7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3C34DD8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230FB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1F5FA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A5B15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91DD8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EC835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A77B81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D2D2999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C76466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7786B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77847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21208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EA5C7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EB527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4C7B9B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BEFC0F2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48A1DDA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C107F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5A6BD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7CEE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FA406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847A6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2582E2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B12C999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17C9ECE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91ACA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99B45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A7A15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E4F0C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6C7D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25DFF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508EB04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6ACCB62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75635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6FF03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F6D5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F334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2535F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F94A84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F7403C6" w14:textId="77777777" w:rsidTr="00606D88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422C9A8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31B92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984A1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FD83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F6406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1460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5DB90EA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40C17402" w14:textId="77777777" w:rsidR="00127D9A" w:rsidRPr="00B46F0A" w:rsidRDefault="00127D9A" w:rsidP="00127D9A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588C4997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3BE1563F" w14:textId="77777777" w:rsidTr="00606D88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18F0100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4CA3C52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1CEE5C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952964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05C137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7635E6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9" w:type="pct"/>
                        <w:shd w:val="clear" w:color="auto" w:fill="B3CBE4" w:themeFill="accent5" w:themeFillTint="66"/>
                      </w:tcPr>
                      <w:p w14:paraId="1A29424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6E979AA7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EB6734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Wednesday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71FE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2EC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9B9D3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EC290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EE61F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6A30D6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FB14C8B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914F73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5D179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F5D3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56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6F03D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F336E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0D8D458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8AEE6E1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FD2698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27D11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D1FC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0990A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00263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C634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5DE5EC8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42677F0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8DC33A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B69FC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1C76C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56F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A0196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FBEBF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5497871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F53C7C3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62D4125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CFAF5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86E83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8640D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27C4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16998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560C422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B2D4F55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3C2350A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D9846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8978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997CB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52698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A808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9" w:type="pct"/>
                        <w:vAlign w:val="center"/>
                      </w:tcPr>
                      <w:p w14:paraId="7467BF9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24493D22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28BAFF3E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7"/>
                    <w:gridCol w:w="327"/>
                    <w:gridCol w:w="327"/>
                    <w:gridCol w:w="327"/>
                    <w:gridCol w:w="327"/>
                    <w:gridCol w:w="320"/>
                  </w:tblGrid>
                  <w:tr w:rsidR="00127D9A" w:rsidRPr="00B46F0A" w14:paraId="4E5663A6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28DEC8B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5C6CA2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6452FE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74C6C1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9DAA14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369866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0256931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13FD0C2D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339C64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785CA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87116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B2EEE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53D3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8A1A2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81A4CB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F7612B6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DC8E71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559DB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9153C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78CE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F62A3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DD90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B3B5D4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BDDDA07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FB8802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18F5D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C103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8243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0332D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1630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0000DAF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9A3FC22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902084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42D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86058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8F05F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E4296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15EE8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756C5FC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998D6A6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30C9B4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AD3D4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154BE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0EA0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25EF2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5528A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3A0554F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9CCF762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76F9F7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4611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F5B9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9D6A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C5EA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F8A11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B48901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573B3E72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16D77F12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373B51F7" w14:textId="77777777" w:rsidTr="00606D88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64329F5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517C997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C9D586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B56651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C717B1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88B5F9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05DE2B9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03EFF6C8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9C4523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B92C78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FD145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02B53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EE9D6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19488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2FFFD08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0134795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27DB166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AF7F6D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C471A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485F8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853AF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342B2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3D67BEE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47D8B9B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EAE0AA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5DB753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2DBDC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D6C84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CEE44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17408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6512FCE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2FBC6B5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F6170A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82CA5F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E7DE2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426DD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7B90C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6D7EA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029FAEA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22F0CEA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5002F4A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C6FC46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CE0C7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C2014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81A4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D3BC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44FBFD3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7104120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20F3B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D60388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66453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179966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08C0EA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81B656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</w:tcPr>
                      <w:p w14:paraId="2E0DEB7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759F483B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AA2F6F1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8"/>
                    <w:gridCol w:w="327"/>
                    <w:gridCol w:w="327"/>
                    <w:gridCol w:w="326"/>
                    <w:gridCol w:w="326"/>
                    <w:gridCol w:w="320"/>
                  </w:tblGrid>
                  <w:tr w:rsidR="00127D9A" w:rsidRPr="00B46F0A" w14:paraId="6EF93E55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58E870F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21" w:type="pct"/>
                        <w:shd w:val="clear" w:color="auto" w:fill="0070C0"/>
                      </w:tcPr>
                      <w:p w14:paraId="68427F7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A21840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2D2BB1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795F295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52C1778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63131AD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47CA087F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AD944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2C2E8B8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ABB2E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FB213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36C20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5BF62F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A4442F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696B14E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CB4D94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30FFB31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8715D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E66D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19C691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77DA5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901012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F2C75B0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E1CB94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2EFCBE9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29ADE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01767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E29D31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5943E3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322F56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BB4D729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7ABA68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6F2118E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C46FA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FBC2D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6D966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2FDC6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426B3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656C3F6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3AF058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7C72F5E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4FDF0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2B059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D82AF6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90B13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7EEAF21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0EE37D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9A879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6F3F7D2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B0841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C8B1F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D5F0B9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4CA40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13D8A4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4DE1AEA4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</w:tr>
            <w:tr w:rsidR="00127D9A" w:rsidRPr="00B46F0A" w14:paraId="3ECBDB10" w14:textId="77777777" w:rsidTr="00606D88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1A350C66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7"/>
                    <w:gridCol w:w="328"/>
                    <w:gridCol w:w="328"/>
                    <w:gridCol w:w="328"/>
                    <w:gridCol w:w="328"/>
                    <w:gridCol w:w="321"/>
                  </w:tblGrid>
                  <w:tr w:rsidR="00127D9A" w:rsidRPr="00B46F0A" w14:paraId="15F03902" w14:textId="77777777" w:rsidTr="00606D88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00296E1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507205D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156982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2187F0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0CE7F2B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CF17AF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1707811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586B1B94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3BC7B98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Saturday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26160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Saturday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829345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Saturday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FCA917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Saturday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93AD56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11A789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F91D37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85A48D2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200DED4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55C2C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21ED07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32F721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E37C90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D28A72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BA15C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BAC6855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AA880A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5C2A6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3D3CA5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F0687C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892E5A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6804E9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354EA4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4C17DE3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02B43B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D2B91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D12DAD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762CBF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436A1D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EEC4F8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AB31F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A234628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E073F6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197A9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780B0A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F068AC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906DB6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71B892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668B6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6B95D5D" w14:textId="77777777" w:rsidTr="00606D88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56472EC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DA04E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DFBA4E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9F2239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94BFA0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2C38B6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2C8A6F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403FB59E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727398D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7"/>
                    <w:gridCol w:w="327"/>
                    <w:gridCol w:w="327"/>
                    <w:gridCol w:w="326"/>
                    <w:gridCol w:w="326"/>
                    <w:gridCol w:w="322"/>
                  </w:tblGrid>
                  <w:tr w:rsidR="00127D9A" w:rsidRPr="00B46F0A" w14:paraId="28548E32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66D7B72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C9B3B3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A3AE50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071EF2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5DF167D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1128881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5AF9483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17B6B6C4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EDFE5A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B5C6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43EC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9E34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D0624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57D91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6C30659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7EE2510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78E2D6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FDA9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21084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48561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A1B0A8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6F4E3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B18227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8091DF5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610B2C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A644B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71FE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80EC8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4FF465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3B74F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6403FCE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4ECE310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0CEE7C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9F1B8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F0008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50357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1F358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54363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9B1614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B5D6714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ECFCCF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F78FC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54846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68A14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00520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15693C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1711C7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D4F0665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9485B6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794C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4445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20AA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2F129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0E9FCE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B9925E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5BB552D7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5637EF93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3"/>
                    <w:gridCol w:w="326"/>
                    <w:gridCol w:w="327"/>
                    <w:gridCol w:w="327"/>
                    <w:gridCol w:w="327"/>
                    <w:gridCol w:w="327"/>
                    <w:gridCol w:w="321"/>
                  </w:tblGrid>
                  <w:tr w:rsidR="00127D9A" w:rsidRPr="00B46F0A" w14:paraId="66C3F92B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3AEEC2B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74B0473C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9A9AC7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D49A81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DC2854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A7F9F46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3D0E404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229E5018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73AD49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Friday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FB7DB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Friday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40C1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Friday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 “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21749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82F70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4BEBD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DA4495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19C41A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E73794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0009A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F57B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54A74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1CB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D66EF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396CE50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AE4F87F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290396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1F7F18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FA77B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012A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97D9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142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2289B9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3B5C123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D1DEC6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0374E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A8860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2A98A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2F2B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AD53B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5071DDF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789EC6DA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6345DA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FA22B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13A0A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06E10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403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2C32D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8A838F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F9B494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E3F98F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8DB709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AB09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D4532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8642D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BF769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3347C9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6357D029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3AD98FC8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7"/>
                    <w:gridCol w:w="327"/>
                    <w:gridCol w:w="327"/>
                    <w:gridCol w:w="327"/>
                    <w:gridCol w:w="327"/>
                    <w:gridCol w:w="320"/>
                  </w:tblGrid>
                  <w:tr w:rsidR="00127D9A" w:rsidRPr="00B46F0A" w14:paraId="39BCB9D4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476DD22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B2434F3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710481D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6AB4159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2F6D1B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1D93AC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65B05BC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32F19F11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831D52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CA280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E9AF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3BCA5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CDAEC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B65C2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5FA6B4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B40ECB5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A700BB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7E62B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CF9D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29894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83DF9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24FD7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B1DA49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B077EC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4C5B52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C31AA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E2DDD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66A66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0B8B8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F46B2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DBE5D2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585375F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99840B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F74F7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B0A82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2EC54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53A24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855FA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1B345B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39BAE3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2AA077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ED0C7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0304F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2879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78A27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FD9DA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196DCA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F77BC0F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6781D2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2FD1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B5383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3AB1C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C22B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01426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65D970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5F768774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1375EA8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6"/>
                    <w:gridCol w:w="327"/>
                    <w:gridCol w:w="327"/>
                    <w:gridCol w:w="327"/>
                    <w:gridCol w:w="327"/>
                    <w:gridCol w:w="322"/>
                  </w:tblGrid>
                  <w:tr w:rsidR="00127D9A" w:rsidRPr="00B46F0A" w14:paraId="5AA0D864" w14:textId="77777777" w:rsidTr="00606D88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B3CBE4" w:themeFill="accent5" w:themeFillTint="66"/>
                      </w:tcPr>
                      <w:p w14:paraId="243733F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74D24C65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2C9B69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F6E1738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D7D95CF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5E91790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3A39E8B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1528F8DF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679A6B7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1986B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5266E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41D9B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4A5E1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0817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067016D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BAF81E3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5FE0306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6AE558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151CE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01939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8F0D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8D074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E5E1DF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7EE5794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716CB6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086755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50E15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E2038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D1C1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C83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7BFA99E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0934A449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6DA2B8E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9D7F7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EEAF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F9DD0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A2203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BA349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4981876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B8C2203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38F2F8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71F31E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CB097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3624A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98E2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4087A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19A0DEB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5857C1A3" w14:textId="77777777" w:rsidTr="00606D88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5A01B4A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7BD27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605BC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56C35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914D8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581B5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7" w:type="pct"/>
                        <w:vAlign w:val="center"/>
                      </w:tcPr>
                      <w:p w14:paraId="2B1ED17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39AC7583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282500A0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8"/>
                    <w:gridCol w:w="327"/>
                    <w:gridCol w:w="327"/>
                    <w:gridCol w:w="326"/>
                    <w:gridCol w:w="326"/>
                    <w:gridCol w:w="320"/>
                  </w:tblGrid>
                  <w:tr w:rsidR="00127D9A" w:rsidRPr="00B46F0A" w14:paraId="4E26EA7C" w14:textId="77777777" w:rsidTr="00606D88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B3CBE4" w:themeFill="accent5" w:themeFillTint="66"/>
                      </w:tcPr>
                      <w:p w14:paraId="2E95D26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ΚΥ</w:t>
                        </w:r>
                      </w:p>
                    </w:tc>
                    <w:tc>
                      <w:tcPr>
                        <w:tcW w:w="721" w:type="pct"/>
                        <w:shd w:val="clear" w:color="auto" w:fill="0070C0"/>
                      </w:tcPr>
                      <w:p w14:paraId="44B51F1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377A51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005C32A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81D11AE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5E3BF782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3D931204" w14:textId="77777777" w:rsidR="00127D9A" w:rsidRPr="00B46F0A" w:rsidRDefault="00127D9A" w:rsidP="00127D9A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de-DE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de-DE" w:bidi="ru-RU"/>
                          </w:rPr>
                          <w:t>ΣΑ</w:t>
                        </w:r>
                      </w:p>
                    </w:tc>
                  </w:tr>
                  <w:tr w:rsidR="00127D9A" w:rsidRPr="00B46F0A" w14:paraId="298B733B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5FE786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""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4E5CF93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D123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3F1C4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2DEDE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“четверг"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0D4DE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“пятница" 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B716DB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2BF0AC30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5D05F2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05DFF26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4187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0B510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30D54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74080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21649D3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62450C3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B0A796A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6BE0B86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0EA8D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0627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7EAD67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CEFC3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77ADD158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D780BB6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DF34FF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4A4F5500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CC98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4C026E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060D41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37418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6DA3D8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17459658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1661585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14543EF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009E0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BAC4D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1E275F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D95B5B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71925EA3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27D9A" w:rsidRPr="00B46F0A" w14:paraId="46ADDE6C" w14:textId="77777777" w:rsidTr="00606D88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3A55CA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81E9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21" w:type="pct"/>
                        <w:vAlign w:val="center"/>
                      </w:tcPr>
                      <w:p w14:paraId="59E02C5D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81E9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12C062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6B25D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397E326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F22989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793022A4" w14:textId="77777777" w:rsidR="00127D9A" w:rsidRPr="00B46F0A" w:rsidRDefault="00127D9A" w:rsidP="00127D9A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14:paraId="173A9DFE" w14:textId="77777777" w:rsidR="00127D9A" w:rsidRPr="00B46F0A" w:rsidRDefault="00127D9A" w:rsidP="00127D9A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de-DE" w:bidi="ru-RU"/>
                    </w:rPr>
                  </w:pPr>
                </w:p>
              </w:tc>
            </w:tr>
          </w:tbl>
          <w:p w14:paraId="5E9367E4" w14:textId="77777777" w:rsidR="00127D9A" w:rsidRPr="00B46F0A" w:rsidRDefault="00127D9A" w:rsidP="00127D9A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de-DE"/>
              </w:rPr>
            </w:pPr>
          </w:p>
        </w:tc>
      </w:tr>
    </w:tbl>
    <w:p w14:paraId="0E215994" w14:textId="77777777" w:rsidR="00A1317C" w:rsidRPr="00B46F0A" w:rsidRDefault="00A1317C" w:rsidP="005676B9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  <w:lang w:val="de-DE"/>
        </w:rPr>
      </w:pPr>
    </w:p>
    <w:sectPr w:rsidR="00A1317C" w:rsidRPr="00B46F0A" w:rsidSect="00B46F0A">
      <w:pgSz w:w="16838" w:h="11906" w:orient="landscape" w:code="9"/>
      <w:pgMar w:top="244" w:right="397" w:bottom="238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9A9A8C" w14:textId="77777777" w:rsidR="00DD086C" w:rsidRDefault="00DD086C">
      <w:pPr>
        <w:spacing w:after="0"/>
      </w:pPr>
      <w:r>
        <w:separator/>
      </w:r>
    </w:p>
  </w:endnote>
  <w:endnote w:type="continuationSeparator" w:id="0">
    <w:p w14:paraId="2AFEBE36" w14:textId="77777777" w:rsidR="00DD086C" w:rsidRDefault="00DD08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FCCC2" w14:textId="77777777" w:rsidR="00DD086C" w:rsidRDefault="00DD086C">
      <w:pPr>
        <w:spacing w:after="0"/>
      </w:pPr>
      <w:r>
        <w:separator/>
      </w:r>
    </w:p>
  </w:footnote>
  <w:footnote w:type="continuationSeparator" w:id="0">
    <w:p w14:paraId="4A597EC7" w14:textId="77777777" w:rsidR="00DD086C" w:rsidRDefault="00DD08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воскресенье"/>
  </w:docVars>
  <w:rsids>
    <w:rsidRoot w:val="00285C1D"/>
    <w:rsid w:val="0001540C"/>
    <w:rsid w:val="000212A1"/>
    <w:rsid w:val="00046F7C"/>
    <w:rsid w:val="0005357B"/>
    <w:rsid w:val="00071356"/>
    <w:rsid w:val="0008688D"/>
    <w:rsid w:val="00097A25"/>
    <w:rsid w:val="000A5A57"/>
    <w:rsid w:val="000E2618"/>
    <w:rsid w:val="001162F4"/>
    <w:rsid w:val="001274F3"/>
    <w:rsid w:val="00127D9A"/>
    <w:rsid w:val="00131C69"/>
    <w:rsid w:val="0014326E"/>
    <w:rsid w:val="00151CCE"/>
    <w:rsid w:val="00160AAD"/>
    <w:rsid w:val="00174328"/>
    <w:rsid w:val="001A5278"/>
    <w:rsid w:val="001B01F9"/>
    <w:rsid w:val="001C41F9"/>
    <w:rsid w:val="00212391"/>
    <w:rsid w:val="00267092"/>
    <w:rsid w:val="00285C1D"/>
    <w:rsid w:val="002A326B"/>
    <w:rsid w:val="002A607C"/>
    <w:rsid w:val="003327F5"/>
    <w:rsid w:val="00340CAF"/>
    <w:rsid w:val="003C0D41"/>
    <w:rsid w:val="003C1664"/>
    <w:rsid w:val="003E085C"/>
    <w:rsid w:val="003E7B3A"/>
    <w:rsid w:val="003F7E1D"/>
    <w:rsid w:val="00416364"/>
    <w:rsid w:val="00431B29"/>
    <w:rsid w:val="00433228"/>
    <w:rsid w:val="00440416"/>
    <w:rsid w:val="00462EAD"/>
    <w:rsid w:val="004A6170"/>
    <w:rsid w:val="004F6AAC"/>
    <w:rsid w:val="0050769C"/>
    <w:rsid w:val="00512F2D"/>
    <w:rsid w:val="005676B9"/>
    <w:rsid w:val="00570FBB"/>
    <w:rsid w:val="00583B82"/>
    <w:rsid w:val="005923AC"/>
    <w:rsid w:val="005B23FB"/>
    <w:rsid w:val="005D5149"/>
    <w:rsid w:val="005E656F"/>
    <w:rsid w:val="00624801"/>
    <w:rsid w:val="006606BE"/>
    <w:rsid w:val="00667021"/>
    <w:rsid w:val="00682F51"/>
    <w:rsid w:val="00692266"/>
    <w:rsid w:val="006974E1"/>
    <w:rsid w:val="006C0896"/>
    <w:rsid w:val="006C169B"/>
    <w:rsid w:val="006F513E"/>
    <w:rsid w:val="00711060"/>
    <w:rsid w:val="007B60FB"/>
    <w:rsid w:val="007C0139"/>
    <w:rsid w:val="007D45A1"/>
    <w:rsid w:val="007F564D"/>
    <w:rsid w:val="00804CE2"/>
    <w:rsid w:val="0081583A"/>
    <w:rsid w:val="00835BFD"/>
    <w:rsid w:val="00875794"/>
    <w:rsid w:val="008B1201"/>
    <w:rsid w:val="008E520C"/>
    <w:rsid w:val="008F16F7"/>
    <w:rsid w:val="009107E4"/>
    <w:rsid w:val="009164BA"/>
    <w:rsid w:val="009166BD"/>
    <w:rsid w:val="009242A7"/>
    <w:rsid w:val="00977AAE"/>
    <w:rsid w:val="00996E56"/>
    <w:rsid w:val="00997268"/>
    <w:rsid w:val="00A02125"/>
    <w:rsid w:val="00A06950"/>
    <w:rsid w:val="00A12667"/>
    <w:rsid w:val="00A1317C"/>
    <w:rsid w:val="00A14581"/>
    <w:rsid w:val="00A20E4C"/>
    <w:rsid w:val="00AA23D3"/>
    <w:rsid w:val="00AA3C50"/>
    <w:rsid w:val="00AE302A"/>
    <w:rsid w:val="00AE36BB"/>
    <w:rsid w:val="00B10D34"/>
    <w:rsid w:val="00B13164"/>
    <w:rsid w:val="00B24BD3"/>
    <w:rsid w:val="00B36BE5"/>
    <w:rsid w:val="00B37C7E"/>
    <w:rsid w:val="00B46F0A"/>
    <w:rsid w:val="00B65B09"/>
    <w:rsid w:val="00B76CCE"/>
    <w:rsid w:val="00B85583"/>
    <w:rsid w:val="00B91D26"/>
    <w:rsid w:val="00B9476B"/>
    <w:rsid w:val="00BC3952"/>
    <w:rsid w:val="00BE5AB8"/>
    <w:rsid w:val="00BF174C"/>
    <w:rsid w:val="00C11EF4"/>
    <w:rsid w:val="00C44DFB"/>
    <w:rsid w:val="00C6519B"/>
    <w:rsid w:val="00C70F21"/>
    <w:rsid w:val="00C7354B"/>
    <w:rsid w:val="00C91F9B"/>
    <w:rsid w:val="00CE7013"/>
    <w:rsid w:val="00D41B11"/>
    <w:rsid w:val="00D44343"/>
    <w:rsid w:val="00D866B7"/>
    <w:rsid w:val="00D92CB8"/>
    <w:rsid w:val="00DA6A3A"/>
    <w:rsid w:val="00DB0F02"/>
    <w:rsid w:val="00DB1BDB"/>
    <w:rsid w:val="00DC3C75"/>
    <w:rsid w:val="00DC3E08"/>
    <w:rsid w:val="00DD086C"/>
    <w:rsid w:val="00DE32AC"/>
    <w:rsid w:val="00E1407A"/>
    <w:rsid w:val="00E271E1"/>
    <w:rsid w:val="00E50BDE"/>
    <w:rsid w:val="00E774CD"/>
    <w:rsid w:val="00E77E1D"/>
    <w:rsid w:val="00E93021"/>
    <w:rsid w:val="00ED75B6"/>
    <w:rsid w:val="00F046DB"/>
    <w:rsid w:val="00F478B5"/>
    <w:rsid w:val="00F82BC2"/>
    <w:rsid w:val="00F91390"/>
    <w:rsid w:val="00F93E3B"/>
    <w:rsid w:val="00FC0032"/>
    <w:rsid w:val="00FC4581"/>
    <w:rsid w:val="00FE0B6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10218</Words>
  <Characters>58249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2021-10-19T13:38:00Z</dcterms:created>
  <dcterms:modified xsi:type="dcterms:W3CDTF">2021-10-19T13:40:00Z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