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235"/>
        <w:gridCol w:w="5236"/>
        <w:gridCol w:w="5233"/>
      </w:tblGrid>
      <w:tr w:rsidR="0014326E" w:rsidRPr="00F87CB0" w14:paraId="40983BE3" w14:textId="643D2D1C" w:rsidTr="005B23FB">
        <w:trPr>
          <w:trHeight w:val="567"/>
          <w:jc w:val="center"/>
        </w:trPr>
        <w:tc>
          <w:tcPr>
            <w:tcW w:w="1667" w:type="pct"/>
            <w:tcBorders>
              <w:right w:val="single" w:sz="4" w:space="0" w:color="auto"/>
            </w:tcBorders>
            <w:vAlign w:val="center"/>
          </w:tcPr>
          <w:p w14:paraId="27BFA15B" w14:textId="340736B7" w:rsidR="005B23FB" w:rsidRPr="008F6B38" w:rsidRDefault="005B23FB" w:rsidP="00F87CB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 w:rsidR="00EF5550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2021</w:t>
            </w: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31"/>
              <w:gridCol w:w="2534"/>
            </w:tblGrid>
            <w:tr w:rsidR="005B23FB" w:rsidRPr="00F87CB0" w14:paraId="7CED8DA9" w14:textId="77777777" w:rsidTr="00866293">
              <w:tc>
                <w:tcPr>
                  <w:tcW w:w="2499" w:type="pct"/>
                </w:tcPr>
                <w:p w14:paraId="7D9DF09A" w14:textId="411E86CB" w:rsidR="005B23FB" w:rsidRPr="00F87CB0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68"/>
                    <w:gridCol w:w="329"/>
                    <w:gridCol w:w="344"/>
                    <w:gridCol w:w="329"/>
                    <w:gridCol w:w="329"/>
                    <w:gridCol w:w="329"/>
                    <w:gridCol w:w="329"/>
                  </w:tblGrid>
                  <w:tr w:rsidR="00F87CB0" w:rsidRPr="00F87CB0" w14:paraId="1D5F2F74" w14:textId="77777777" w:rsidTr="00F87CB0">
                    <w:trPr>
                      <w:trHeight w:val="113"/>
                    </w:trPr>
                    <w:tc>
                      <w:tcPr>
                        <w:tcW w:w="342" w:type="dxa"/>
                        <w:shd w:val="clear" w:color="auto" w:fill="0FDCEB"/>
                      </w:tcPr>
                      <w:p w14:paraId="2F244E44" w14:textId="5DF22867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1EDB462B" w14:textId="3F36C895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320" w:type="dxa"/>
                        <w:shd w:val="clear" w:color="auto" w:fill="0FDCEB"/>
                      </w:tcPr>
                      <w:p w14:paraId="5D1FB3B0" w14:textId="2A7D5ACA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243D5F80" w14:textId="13C92365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61856EF1" w14:textId="4442B777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56FDEB4A" w14:textId="2908149F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66386A9E" w14:textId="42BA7DF1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38E1D8AE" w14:textId="77777777" w:rsidTr="00F87CB0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67AC38E0" w14:textId="25E52CE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550ECB01" w14:textId="7A06A94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338ED934" w14:textId="6A76CD9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0A2F72B1" w14:textId="2FFBAF0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594F98C3" w14:textId="7DB4ABE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5DA44DF9" w14:textId="77786CD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03504132" w14:textId="1CD3358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47EED1E4" w14:textId="77777777" w:rsidTr="00F87CB0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4B4269EC" w14:textId="08E7669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DE663FE" w14:textId="1B7C839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1A96D846" w14:textId="02E7008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7F3B678" w14:textId="1C066B9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BABE68B" w14:textId="284D47A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1CB8513E" w14:textId="6CF0FFF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66117CD5" w14:textId="7915E88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404F17D5" w14:textId="77777777" w:rsidTr="00F87CB0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2FF701DA" w14:textId="44B7AE4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320EE2DC" w14:textId="67F6760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0021E386" w14:textId="10457E0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F2237BD" w14:textId="2DE3A8C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EC12002" w14:textId="3DF8FB0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61F5C67D" w14:textId="403A49B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CCC9A7A" w14:textId="4C1ABD0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3BD7C60C" w14:textId="77777777" w:rsidTr="00F87CB0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3552143B" w14:textId="132C60F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8DEEAB6" w14:textId="452C83D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0ADF0257" w14:textId="0CE9B7D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8697C41" w14:textId="7A82EAC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1D08960" w14:textId="57BB682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683317D1" w14:textId="1ED4453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0B259528" w14:textId="0C6A5C3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4DBADDA8" w14:textId="77777777" w:rsidTr="00F87CB0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5FD57BC5" w14:textId="29B8901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1BFA245D" w14:textId="3E491AA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6651B78F" w14:textId="5D7F5DD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67FBD67E" w14:textId="4E8CA66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3608F0B" w14:textId="53FF749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6A5C68B8" w14:textId="6F30C06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62A3EDF" w14:textId="499CC99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574BC7FF" w14:textId="77777777" w:rsidTr="00F87CB0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14D65E8F" w14:textId="5481CE8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EF65655" w14:textId="682BCAD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4B5AF889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7BFD6AC5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43F600F3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4F8F4E02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47B07380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</w:p>
                    </w:tc>
                  </w:tr>
                </w:tbl>
                <w:p w14:paraId="11445AF4" w14:textId="77777777" w:rsidR="005B23FB" w:rsidRPr="00F87CB0" w:rsidRDefault="005B23FB" w:rsidP="00F87CB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66209E7" w14:textId="7770873A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9"/>
                    <w:gridCol w:w="339"/>
                    <w:gridCol w:w="339"/>
                    <w:gridCol w:w="339"/>
                    <w:gridCol w:w="339"/>
                    <w:gridCol w:w="333"/>
                  </w:tblGrid>
                  <w:tr w:rsidR="00F87CB0" w:rsidRPr="00F87CB0" w14:paraId="33F11AD3" w14:textId="77777777" w:rsidTr="00F87CB0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14AFE4"/>
                      </w:tcPr>
                      <w:p w14:paraId="7A228C6D" w14:textId="0CFEB59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1A722391" w14:textId="7A21AA7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27CB2FCB" w14:textId="6E59C7D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38F5487A" w14:textId="3D27403B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34EA3FF8" w14:textId="62F9E53F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19A4EA28" w14:textId="01F301A0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</w:tcPr>
                      <w:p w14:paraId="66B7CAEF" w14:textId="18D41084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3373CF91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439EEEFD" w14:textId="07330E4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432DB0" w14:textId="05B1FBC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C813F" w14:textId="6A59A2E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0C3A" w14:textId="0A24F6D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DCEBB5" w14:textId="7D92DC8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4B590C" w14:textId="4951130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CA3D01C" w14:textId="73A47E9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76D0862E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CEEAEC9" w14:textId="7BCC4D8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B44F4D" w14:textId="73066D9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532798" w14:textId="7FDE513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22DE57" w14:textId="7D76E9E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B88DA4" w14:textId="38AE0C7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1EA4D9" w14:textId="55A1201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1A6CB43" w14:textId="5667DDC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2F0F2889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8B87F6F" w14:textId="5FE8BD3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FD99EC" w14:textId="22BC595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06A8FB" w14:textId="0A91084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8D9282" w14:textId="204E3BC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3A393A" w14:textId="13EABEE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B24229" w14:textId="11C823E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DA0DB70" w14:textId="5092DE5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462C5D7E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392E93B" w14:textId="0061862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0A77FD" w14:textId="0BD89C3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AA12FB" w14:textId="3EC3711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A6FA81" w14:textId="2A4E32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E5001B" w14:textId="4247E72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41CC19" w14:textId="5625B30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03FAF14" w14:textId="2AAFE8C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56D17ED4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2F0B92B3" w14:textId="1E84CAB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07B464" w14:textId="4C0B163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A05897" w14:textId="1640A6F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7360C9" w14:textId="2130820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54E73F" w14:textId="7259648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3828C4" w14:textId="36B617D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80A89F" w14:textId="75430CE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370E936F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DFB6528" w14:textId="268BDC9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6476B6" w14:textId="75D4B92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B1362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4938CC3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B8BFFD7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4E29D45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4B82274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</w:p>
                    </w:tc>
                  </w:tr>
                </w:tbl>
                <w:p w14:paraId="453AD441" w14:textId="77777777" w:rsidR="005B23FB" w:rsidRPr="00F87CB0" w:rsidRDefault="005B23FB" w:rsidP="00F87CB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5B23FB" w:rsidRPr="00F87CB0" w14:paraId="503F537A" w14:textId="77777777" w:rsidTr="00866293">
              <w:tc>
                <w:tcPr>
                  <w:tcW w:w="2499" w:type="pct"/>
                </w:tcPr>
                <w:p w14:paraId="40609A9C" w14:textId="69DB9639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8"/>
                    <w:gridCol w:w="339"/>
                    <w:gridCol w:w="339"/>
                    <w:gridCol w:w="339"/>
                    <w:gridCol w:w="339"/>
                    <w:gridCol w:w="333"/>
                  </w:tblGrid>
                  <w:tr w:rsidR="00F87CB0" w:rsidRPr="00F87CB0" w14:paraId="2B907EB0" w14:textId="77777777" w:rsidTr="00F87CB0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0ABE78"/>
                      </w:tcPr>
                      <w:p w14:paraId="55182338" w14:textId="67C346E4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ABE78"/>
                      </w:tcPr>
                      <w:p w14:paraId="1A0BFF4D" w14:textId="25C6F407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594DEC49" w14:textId="7D849C38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1D6E9905" w14:textId="66759170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36F108E4" w14:textId="54EFED4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57EEF5E2" w14:textId="1482EC18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0ABE78"/>
                      </w:tcPr>
                      <w:p w14:paraId="055BBDE4" w14:textId="4956ABC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507C71BA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6158FBE1" w14:textId="73008D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C3CDB1" w14:textId="5B8F501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B6C8CE" w14:textId="0585D54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4267F2" w14:textId="3B6F625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9A71FA" w14:textId="01A06B6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134D1B" w14:textId="6783A37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7381AAA5" w14:textId="3C1AC65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7E8049CB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5123DB17" w14:textId="75772D1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798D81F" w14:textId="4F65396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A80423" w14:textId="462E31A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B39B9D" w14:textId="7A77B69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65BB43" w14:textId="3082AED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CDE263" w14:textId="655056F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1C72E322" w14:textId="4A0C41D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719FE71A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1A9BE4AA" w14:textId="7F0DBD5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9A0013B" w14:textId="157808E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5C2C78" w14:textId="21C128C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22D0FB" w14:textId="3A71886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B821C6" w14:textId="70EDD28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F474AF" w14:textId="508680E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3A2D298D" w14:textId="6AFEA8D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10508F7C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1E71CB55" w14:textId="6474F93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922B29" w14:textId="3F91A64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8E8EFA" w14:textId="4E9FEBA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0FC072" w14:textId="1BBD379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56B505" w14:textId="5B30275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6B7855" w14:textId="79FBF36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29F3FD7E" w14:textId="6E04D60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6B4CE314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D9D512C" w14:textId="53B9993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7400FFB" w14:textId="75A26CE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B1C191" w14:textId="2A73E5B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5B7FB0" w14:textId="0BA137C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3E5CA1" w14:textId="61B0D6A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745039" w14:textId="2922794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5E367C56" w14:textId="07D1FFC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6FB27189" w14:textId="77777777" w:rsidTr="00F87CB0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FB06F6C" w14:textId="11F6AB6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EAF7780" w14:textId="0734CE1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882751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E5922A6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C92F413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CAA5878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7" w:type="pct"/>
                      </w:tcPr>
                      <w:p w14:paraId="4E10A5B8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</w:p>
                    </w:tc>
                  </w:tr>
                </w:tbl>
                <w:p w14:paraId="2BBA91FA" w14:textId="77777777" w:rsidR="005B23FB" w:rsidRPr="00F87CB0" w:rsidRDefault="005B23FB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2F7EEB61" w14:textId="50971A5D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F87CB0" w:rsidRPr="00F87CB0" w14:paraId="6124DD0A" w14:textId="77777777" w:rsidTr="00F87CB0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A0D264"/>
                      </w:tcPr>
                      <w:p w14:paraId="3318AD9F" w14:textId="58AF584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A0D264"/>
                      </w:tcPr>
                      <w:p w14:paraId="54C98E3E" w14:textId="140AC148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0D264"/>
                      </w:tcPr>
                      <w:p w14:paraId="5362C66D" w14:textId="75630F8A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A0D264"/>
                      </w:tcPr>
                      <w:p w14:paraId="0F631EA4" w14:textId="4C65F08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A0D264"/>
                      </w:tcPr>
                      <w:p w14:paraId="689B214A" w14:textId="23E66620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A0D264"/>
                      </w:tcPr>
                      <w:p w14:paraId="2258F810" w14:textId="319FDFBA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</w:tcPr>
                      <w:p w14:paraId="4A315208" w14:textId="7F30383F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63496190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5E40A432" w14:textId="15B8FFB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E7EAA7" w14:textId="3C125CB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21F65E" w14:textId="1A540BD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F524A1" w14:textId="31AA9A1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8AFBF9" w14:textId="37621F0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EF13DDF" w14:textId="7975EE0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7DF799D" w14:textId="2E67C0D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131DAEA2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1130AFE0" w14:textId="4B36104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D7E0B2" w14:textId="5946F17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D3C89B" w14:textId="35D5C1C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C3C822" w14:textId="776B3D2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FE1BAC8" w14:textId="581E948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1C78338" w14:textId="7855466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E01B8DC" w14:textId="64F728C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5D1CEEBC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4C1471A" w14:textId="56A4FB5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D1B0E0" w14:textId="47F4C04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7B41BD" w14:textId="7F579A4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95CAA0" w14:textId="5E7E531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8B233B" w14:textId="6F596FF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0D376BD" w14:textId="274A8D7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B7EDE24" w14:textId="7C853D9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3CF7F4F8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9FF7791" w14:textId="104052E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9AC447" w14:textId="52CBE0D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68A007" w14:textId="6C9B8AC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CFE3EA" w14:textId="65D5BE2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676AC4" w14:textId="2C53039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077A41E" w14:textId="6B0CE42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8DFCE3D" w14:textId="4B1FD32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3F81BC78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0F7D9CD9" w14:textId="223DDB7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F6E0A2" w14:textId="4C25001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14A2B4" w14:textId="3420AF9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B2DD43" w14:textId="5CA1D9A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CDF0F35" w14:textId="013BBAB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457431C" w14:textId="2C071B2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2B687BA" w14:textId="2F5236D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1470D62B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F280F86" w14:textId="7E869F0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E86FE7" w14:textId="73565A6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19E43B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A559A42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110B7BE5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009CB03A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6213EBF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</w:p>
                    </w:tc>
                  </w:tr>
                </w:tbl>
                <w:p w14:paraId="47D4F81D" w14:textId="77777777" w:rsidR="005B23FB" w:rsidRPr="00F87CB0" w:rsidRDefault="005B23FB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5B23FB" w:rsidRPr="00F87CB0" w14:paraId="597EBD9E" w14:textId="77777777" w:rsidTr="00866293">
              <w:tc>
                <w:tcPr>
                  <w:tcW w:w="2499" w:type="pct"/>
                </w:tcPr>
                <w:p w14:paraId="287256DF" w14:textId="17079C2C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8"/>
                    <w:gridCol w:w="339"/>
                    <w:gridCol w:w="339"/>
                    <w:gridCol w:w="339"/>
                    <w:gridCol w:w="339"/>
                    <w:gridCol w:w="332"/>
                  </w:tblGrid>
                  <w:tr w:rsidR="00F87CB0" w:rsidRPr="00F87CB0" w14:paraId="112DAE83" w14:textId="77777777" w:rsidTr="00F87CB0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EBE164"/>
                      </w:tcPr>
                      <w:p w14:paraId="457B83E6" w14:textId="37E09AC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EBE164"/>
                      </w:tcPr>
                      <w:p w14:paraId="2E7FF50F" w14:textId="1AA5D07A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7DE90681" w14:textId="72BEE0AD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6FAB7CB2" w14:textId="15209B40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20DB9FFE" w14:textId="6F261156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24959955" w14:textId="60E63814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</w:tcPr>
                      <w:p w14:paraId="1A28255A" w14:textId="0702F428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089E091D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08C8FA3" w14:textId="2C7F3C3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B6F34F5" w14:textId="22FC1B2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4F858E" w14:textId="4748266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C3574C" w14:textId="485DD25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F90016" w14:textId="065B259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852109" w14:textId="07B34B5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513654" w14:textId="64E5CA5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ECD9DAE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1D053C9" w14:textId="796D309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02B0CFB" w14:textId="6A5D864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9DAD2F" w14:textId="16BADC6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09C029" w14:textId="27AC85F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B1DC7CC" w14:textId="46A1CAD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86D452" w14:textId="71DCBD4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8C2755" w14:textId="77A69ED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2CBE1C0C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0126DFBA" w14:textId="1657015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B6188EF" w14:textId="64775E6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CF12A9" w14:textId="720C2A9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0BE0E4" w14:textId="2BC6836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BF82A4" w14:textId="3184A93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039210" w14:textId="68B4F63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2074A67" w14:textId="68AE7C1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430C477E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446CEE8" w14:textId="77B8971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B7C45E3" w14:textId="6FF3393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920ABA" w14:textId="3A428E4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B265C0" w14:textId="2186994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F64AF8" w14:textId="52080D7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A6EC39" w14:textId="2B88B04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5C148A1" w14:textId="4971B34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1614AC3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491F820B" w14:textId="55B5DCB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8CCAE98" w14:textId="405956F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52EBD0" w14:textId="5EE5D62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2D684C" w14:textId="64BF2A7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070E5D" w14:textId="59BC21D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BEEF35" w14:textId="078FD8A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EBB3E6" w14:textId="0D697E1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67315C8C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0C7DC3E7" w14:textId="2603728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FD13D13" w14:textId="1F12DB2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0E42C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DDE3B1B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18E73D2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0FE0040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B5C8399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</w:p>
                    </w:tc>
                  </w:tr>
                </w:tbl>
                <w:p w14:paraId="6BB84A23" w14:textId="77777777" w:rsidR="005B23FB" w:rsidRPr="00F87CB0" w:rsidRDefault="005B23FB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18011468" w14:textId="175B6E90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F87CB0" w:rsidRPr="00F87CB0" w14:paraId="7BB2C7AE" w14:textId="77777777" w:rsidTr="00F87CB0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F5D2A5"/>
                      </w:tcPr>
                      <w:p w14:paraId="7C789EA3" w14:textId="70011E7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3A6AD0A5" w14:textId="15076771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2ED3267B" w14:textId="5FB35F18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7577FCAB" w14:textId="1003FDB6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172530F9" w14:textId="5654DD71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08D475E2" w14:textId="1EDAA235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</w:tcPr>
                      <w:p w14:paraId="59BB2622" w14:textId="71662BA8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461B3F56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14A35C8B" w14:textId="53DCB7D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21FD90" w14:textId="7F4CF2F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095893" w14:textId="0B88C06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97E262" w14:textId="0DAA436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7D4A16C" w14:textId="2C85FBA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415B38" w14:textId="164887E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D55228C" w14:textId="72BDBF0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7A5462F8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1E5994FF" w14:textId="1C4FC9E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B5AA70" w14:textId="0C86D1B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58868B" w14:textId="1FAFD9C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2E6613" w14:textId="578F1FC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70ED02E" w14:textId="53C53D6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E553020" w14:textId="3360724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5243D67" w14:textId="159E281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60A2B17B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1265BA09" w14:textId="583AE57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9E9B26" w14:textId="43B1434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B2DD44" w14:textId="5DACB9A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DF5917" w14:textId="4A3C4F0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1698399" w14:textId="4D97D96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7EA5FEC" w14:textId="13D2D07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56EA451" w14:textId="6EA4F23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7877D43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5C7FB7C3" w14:textId="72085C5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B9AC40" w14:textId="05261A2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11E91E" w14:textId="2A9934E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2903E2" w14:textId="40BCC3D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286C2BA" w14:textId="70AE644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6E93A4E" w14:textId="6877415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C6E88EC" w14:textId="6073A66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72755D3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3DD174D" w14:textId="74B8C3A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D3EC5F" w14:textId="233F6C3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1FB4AD" w14:textId="3EA4CC3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634B94" w14:textId="147EF6F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F575AFD" w14:textId="4C14FD0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54A56E0" w14:textId="1245E4B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FF3CDB4" w14:textId="1695D3F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6D55B3ED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0B14348E" w14:textId="707A94D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30E835" w14:textId="1201E60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48EAB4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460F719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56F44FB9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75A35DA5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74C834C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</w:p>
                    </w:tc>
                  </w:tr>
                </w:tbl>
                <w:p w14:paraId="0BE48995" w14:textId="77777777" w:rsidR="005B23FB" w:rsidRPr="00F87CB0" w:rsidRDefault="005B23FB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</w:tr>
            <w:tr w:rsidR="005B23FB" w:rsidRPr="00F87CB0" w14:paraId="39D4E24A" w14:textId="77777777" w:rsidTr="00866293">
              <w:tc>
                <w:tcPr>
                  <w:tcW w:w="2499" w:type="pct"/>
                </w:tcPr>
                <w:p w14:paraId="6E3D41D8" w14:textId="3C72733B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8"/>
                    <w:gridCol w:w="339"/>
                    <w:gridCol w:w="339"/>
                    <w:gridCol w:w="339"/>
                    <w:gridCol w:w="339"/>
                    <w:gridCol w:w="332"/>
                  </w:tblGrid>
                  <w:tr w:rsidR="00F87CB0" w:rsidRPr="00F87CB0" w14:paraId="671695A2" w14:textId="77777777" w:rsidTr="00F87CB0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FF9B5F"/>
                      </w:tcPr>
                      <w:p w14:paraId="3F13E771" w14:textId="3891F45E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9B5F"/>
                      </w:tcPr>
                      <w:p w14:paraId="79A2AA25" w14:textId="2CF70F4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7066544F" w14:textId="5392DA06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20BD591B" w14:textId="2EF4399E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1B1024C5" w14:textId="334A4BB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555F69BD" w14:textId="03F015DA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</w:tcPr>
                      <w:p w14:paraId="48685F23" w14:textId="2CAA81CA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18357EB4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68775279" w14:textId="2EB204D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4A3D801" w14:textId="40BB002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A2755B" w14:textId="033DAAF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F7CF97A" w14:textId="15A2F4E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7B99DB" w14:textId="003A5F2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CA4CEA" w14:textId="0129475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3F56522" w14:textId="49AA659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2A0E0097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574A7F74" w14:textId="40A82AF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0086A98" w14:textId="1612B73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EE20CF" w14:textId="65739C3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6D8BFF" w14:textId="5E18F90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A0BDEE" w14:textId="131F256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A33CE2" w14:textId="6745B10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A6399C0" w14:textId="35E56C6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2B678A9B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76397047" w14:textId="56348DF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4954251" w14:textId="042F891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1DCDE8" w14:textId="430FAD9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7104C3" w14:textId="0C9B326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D0919D" w14:textId="504A5DF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6F4000" w14:textId="39C621E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3F72587" w14:textId="73AA1CB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7B8B34E4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E3D18A0" w14:textId="375EA18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8E6946E" w14:textId="42D8C62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0D925CA" w14:textId="5C4DD94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8B8A74" w14:textId="74070DE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4B5656" w14:textId="091D29A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3C050B" w14:textId="7BB21FC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79A7519" w14:textId="44B7BC0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21851659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67915ED" w14:textId="5BBAD50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4AEBC2" w14:textId="495002F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432FF7" w14:textId="5FD834E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94034E" w14:textId="0C32C40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4F8274" w14:textId="276DE86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4C820B" w14:textId="3550989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B25BB08" w14:textId="79C3B08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2AB5AD83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09B7124D" w14:textId="63C56A8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F45CFC4" w14:textId="276E831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406A18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32F707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C3BBF5B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B28CA9E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26F1F0F5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</w:p>
                    </w:tc>
                  </w:tr>
                </w:tbl>
                <w:p w14:paraId="16CE5182" w14:textId="77777777" w:rsidR="005B23FB" w:rsidRPr="00F87CB0" w:rsidRDefault="005B23FB" w:rsidP="00F87CB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419B6AE" w14:textId="51AD0285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F87CB0" w:rsidRPr="00F87CB0" w14:paraId="4DBCB7D8" w14:textId="77777777" w:rsidTr="00F87CB0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FF78C8"/>
                      </w:tcPr>
                      <w:p w14:paraId="6981EB81" w14:textId="2C74141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383499D7" w14:textId="5F6CC83B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54FEAF1C" w14:textId="2BBC999B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4990B57D" w14:textId="13C81E07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4F8F60F7" w14:textId="6EC2619B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4A87B46E" w14:textId="35F6996B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</w:tcPr>
                      <w:p w14:paraId="5321AB7D" w14:textId="10707FA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08C5872D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5BE5C6B6" w14:textId="1F1FF3F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052DE1" w14:textId="55DED90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BDCA94" w14:textId="6A683FE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1198A8" w14:textId="35F62C3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1A5FD7" w14:textId="351E228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EDB89C8" w14:textId="1D2C81A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7418CDB" w14:textId="39E1D5D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3FE24A2E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1CDF861E" w14:textId="2D4675D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28EC4A" w14:textId="6D07084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FD9FFC" w14:textId="184B903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EF5CDD" w14:textId="31C6281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FCA6DB8" w14:textId="259EA1F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3DFE0BF" w14:textId="03EAE9A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EBDBC01" w14:textId="048F4C7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43F05496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7449C0D" w14:textId="7C8A51B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239AA7" w14:textId="38B2F8D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F0E324" w14:textId="4B87324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46BA31" w14:textId="65C29F7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61A2AD" w14:textId="5228F0C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2AA7527" w14:textId="2B29D55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05D3CBF" w14:textId="6AA9E66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CE9C846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5E9D93A" w14:textId="5798E2D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3F8500" w14:textId="50A2D20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DE1F73" w14:textId="2DD1A37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695F6F" w14:textId="4BF72ED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37F0B4D" w14:textId="208F500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BE16AFA" w14:textId="15004D4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D1E924" w14:textId="1D643C1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7FD5C838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FB4CFC3" w14:textId="3E51263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935DBB" w14:textId="1A7141E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FAC5E" w14:textId="453EF4F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047F65" w14:textId="748011C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E98193C" w14:textId="3A53030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C0D00F1" w14:textId="0217A8A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9E9F7D7" w14:textId="2AD22DE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42C70BA9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76F19BC" w14:textId="73C4591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3B11D9" w14:textId="6E2A010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286F6C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74767EA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296A4224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6C783984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B436002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</w:p>
                    </w:tc>
                  </w:tr>
                </w:tbl>
                <w:p w14:paraId="6917318D" w14:textId="77777777" w:rsidR="005B23FB" w:rsidRPr="00F87CB0" w:rsidRDefault="005B23FB" w:rsidP="00F87CB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5B23FB" w:rsidRPr="00F87CB0" w14:paraId="61B33378" w14:textId="77777777" w:rsidTr="00866293">
              <w:tc>
                <w:tcPr>
                  <w:tcW w:w="2499" w:type="pct"/>
                </w:tcPr>
                <w:p w14:paraId="36F9F239" w14:textId="23BE8A42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8"/>
                    <w:gridCol w:w="339"/>
                    <w:gridCol w:w="339"/>
                    <w:gridCol w:w="339"/>
                    <w:gridCol w:w="339"/>
                    <w:gridCol w:w="332"/>
                  </w:tblGrid>
                  <w:tr w:rsidR="00F87CB0" w:rsidRPr="00F87CB0" w14:paraId="7CFF12F4" w14:textId="77777777" w:rsidTr="00F87CB0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FF6EAA"/>
                      </w:tcPr>
                      <w:p w14:paraId="2DCE372B" w14:textId="6C6FDE40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6EAA"/>
                      </w:tcPr>
                      <w:p w14:paraId="5B274AE1" w14:textId="20C247E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0D7086EA" w14:textId="0C48F2D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30F46513" w14:textId="2427C497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2AD647DF" w14:textId="2A7D83D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798FF1CD" w14:textId="537D4A8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</w:tcPr>
                      <w:p w14:paraId="223C43BB" w14:textId="55D64C37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6B7083C9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6087196B" w14:textId="3E56D22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Wednesday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9E70499" w14:textId="0021FA4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Wednesday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A83C8B" w14:textId="2D62D71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Wednesday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278DF7" w14:textId="40F5CF4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Wednesday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7E251B" w14:textId="55421C1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Wednesday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866293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6257A0" w14:textId="710DD2C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Wednesday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866293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CC84E4C" w14:textId="78CF106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Wednesday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866293"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4378AC28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567CAF7A" w14:textId="72F87EB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864C619" w14:textId="41E600A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105A57" w14:textId="2031EA0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668A5C" w14:textId="0929B08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69B3A" w14:textId="183D776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0DD590" w14:textId="6032BA5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CC6D8D2" w14:textId="3B276D3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7ADFAC0B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07715965" w14:textId="47C313C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27F2985" w14:textId="3779568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68A524" w14:textId="518B088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94170A" w14:textId="08B3F14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44C6FB" w14:textId="72D730C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9257AF" w14:textId="5518946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A3ABFDF" w14:textId="1CD4278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3DFF4C6C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71D8209F" w14:textId="52ACE83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B687312" w14:textId="56AFBCE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131E08" w14:textId="2C9EB76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73DDFE" w14:textId="6AA0537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181EE2" w14:textId="7F77E5D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659420" w14:textId="2BC3A00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CF0692A" w14:textId="514B7F6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F0E49F5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06238EC0" w14:textId="5FA0A9C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D28021E" w14:textId="1589098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E5EC60" w14:textId="6E698EE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A9F08B" w14:textId="3962770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7E0440" w14:textId="2347EE3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75D979" w14:textId="3A3FCAA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C24E912" w14:textId="3939EED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061181F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237FD7E" w14:textId="5821F8C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9049B2C" w14:textId="299AB52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C1BD01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37C96EC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DB6A11F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4FDD61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CECB824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</w:p>
                    </w:tc>
                  </w:tr>
                </w:tbl>
                <w:p w14:paraId="27E704FA" w14:textId="77777777" w:rsidR="005B23FB" w:rsidRPr="00F87CB0" w:rsidRDefault="005B23FB" w:rsidP="00F87CB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501" w:type="pct"/>
                </w:tcPr>
                <w:p w14:paraId="64B6A8A3" w14:textId="2866CD1C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F87CB0" w:rsidRPr="00F87CB0" w14:paraId="7648BDA6" w14:textId="77777777" w:rsidTr="00F87CB0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DC82C8"/>
                      </w:tcPr>
                      <w:p w14:paraId="4E7057D2" w14:textId="25BE07D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DC82C8"/>
                      </w:tcPr>
                      <w:p w14:paraId="46E5EEA0" w14:textId="300DF62C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DC82C8"/>
                      </w:tcPr>
                      <w:p w14:paraId="7E005A12" w14:textId="1FA5E8DD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DC82C8"/>
                      </w:tcPr>
                      <w:p w14:paraId="6E8C5E98" w14:textId="340E4B9E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DC82C8"/>
                      </w:tcPr>
                      <w:p w14:paraId="1A15E961" w14:textId="55B95932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DC82C8"/>
                      </w:tcPr>
                      <w:p w14:paraId="55A6E0F7" w14:textId="0BD3CF2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</w:tcPr>
                      <w:p w14:paraId="7E113C71" w14:textId="6383469D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7A2186E8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5FA07A38" w14:textId="65F1203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DAC5C" w14:textId="2AB4458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49FC1F" w14:textId="7A08A01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59FBAA" w14:textId="2DA4BF2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61890C3" w14:textId="36B6D9D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77640D0" w14:textId="473BB22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EA13957" w14:textId="13BBA6C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6D82AAD0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3417D58" w14:textId="55117C8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729DF8" w14:textId="6D4A49C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22F674" w14:textId="490B38E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55A54B" w14:textId="495F822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AB3107A" w14:textId="2D4CFAC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28BF72D" w14:textId="320A188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E9677E6" w14:textId="7819DE2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673026F0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8DFDBEF" w14:textId="58DC268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528BB" w14:textId="32812A0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F85DA9" w14:textId="5E01EC5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2DDA10" w14:textId="38F6250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C135E19" w14:textId="7DE868A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0DA718" w14:textId="31AEE23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CD01E88" w14:textId="61A5707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5AD80DAE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D52B5BB" w14:textId="45922BF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129A08" w14:textId="68FC79CE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ABE93E" w14:textId="12AEEE9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1FBC2C" w14:textId="274565F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382DD38" w14:textId="5692D2B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6D8323" w14:textId="771D6B4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4CAEBB" w14:textId="16F3F6F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26F493C9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D91AC92" w14:textId="355138A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962725" w14:textId="0F3EF58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688292" w14:textId="74F1B3D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65E37F" w14:textId="23325BC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ED54B6A" w14:textId="29C1D20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7BAF7E6" w14:textId="419941F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C51CF3" w14:textId="7972182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62BF7326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0FD64317" w14:textId="48296F4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D87E42" w14:textId="7B57FDF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706697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01CAD0A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6727079C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5F5BE79A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3D0F7CE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</w:p>
                    </w:tc>
                  </w:tr>
                </w:tbl>
                <w:p w14:paraId="65B1666C" w14:textId="77777777" w:rsidR="005B23FB" w:rsidRPr="00F87CB0" w:rsidRDefault="005B23FB" w:rsidP="00F87CB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5B23FB" w:rsidRPr="00F87CB0" w14:paraId="31CBBD17" w14:textId="77777777" w:rsidTr="00866293">
              <w:tc>
                <w:tcPr>
                  <w:tcW w:w="2499" w:type="pct"/>
                </w:tcPr>
                <w:p w14:paraId="32CA7490" w14:textId="34D13E4F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8"/>
                    <w:gridCol w:w="339"/>
                    <w:gridCol w:w="339"/>
                    <w:gridCol w:w="339"/>
                    <w:gridCol w:w="339"/>
                    <w:gridCol w:w="332"/>
                  </w:tblGrid>
                  <w:tr w:rsidR="00F87CB0" w:rsidRPr="00F87CB0" w14:paraId="664A9813" w14:textId="77777777" w:rsidTr="00F87CB0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A587CD"/>
                      </w:tcPr>
                      <w:p w14:paraId="1BE6765B" w14:textId="39817570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A587CD"/>
                      </w:tcPr>
                      <w:p w14:paraId="735743D1" w14:textId="6568FC6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75D1A30E" w14:textId="39C12D1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0669534A" w14:textId="411A5094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11ACF376" w14:textId="05FB8BAA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3304A479" w14:textId="33412A8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</w:tcPr>
                      <w:p w14:paraId="54268F0C" w14:textId="26A9DEED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3681AE88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56B8ED23" w14:textId="5EDD186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F6E488F" w14:textId="0E59093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E25E8F" w14:textId="1B8582A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5247CD" w14:textId="1C0DCFD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9951A0" w14:textId="457CA84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DD2BE9" w14:textId="0CF27E5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EA59BF" w14:textId="0FBBDC5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325E723D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8116F73" w14:textId="13A06E6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FED52AA" w14:textId="069E2B9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890CF7" w14:textId="1FF4218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C324F7" w14:textId="6D76176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6DEB46" w14:textId="5E0922F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E7CA92" w14:textId="7A7E162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5343D7" w14:textId="46F642A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237E8675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6C514D8C" w14:textId="5EBFF62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618E754" w14:textId="6AF99FE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6F318C" w14:textId="51755B2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CC8BE5" w14:textId="44D9ABA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1FA756" w14:textId="62CC543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634B3C" w14:textId="1406299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B4A1118" w14:textId="0880EB4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2E68763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47F90DF2" w14:textId="14427FA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898D5C8" w14:textId="4851D9B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4E1D77" w14:textId="26B8600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CD46D6" w14:textId="45B335E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2322BC" w14:textId="1735DB3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F85978" w14:textId="4AA636B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B8D32E6" w14:textId="1ECDBF1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5BC97D2B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60E48EAB" w14:textId="65CB3F4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B422EAF" w14:textId="3E4E6A9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05C404" w14:textId="6CECBFA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3DC27D" w14:textId="7E43205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5B2B1F" w14:textId="164AC72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922BE4" w14:textId="5EC4681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AA8552" w14:textId="06D1317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67C4AA2" w14:textId="77777777" w:rsidTr="00F87CB0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5BD3C76A" w14:textId="7D0E25E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69623D1" w14:textId="7539866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E901DD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DF93535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C7AF564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424CD95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2EF6EDA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</w:p>
                    </w:tc>
                  </w:tr>
                </w:tbl>
                <w:p w14:paraId="6947ED7C" w14:textId="77777777" w:rsidR="005B23FB" w:rsidRPr="00F87CB0" w:rsidRDefault="005B23FB" w:rsidP="00F87CB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76E9693" w14:textId="79E7C237" w:rsidR="005B23FB" w:rsidRPr="008F6B38" w:rsidRDefault="0012730A" w:rsidP="00F87CB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F87CB0" w:rsidRPr="00F87CB0" w14:paraId="5E69A25F" w14:textId="77777777" w:rsidTr="00F87CB0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3C82C8"/>
                      </w:tcPr>
                      <w:p w14:paraId="389347CA" w14:textId="60A61BD3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0535E7AE" w14:textId="5CEF5B62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0005A2C8" w14:textId="4EB8437D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73427858" w14:textId="65865CA2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580FAFD2" w14:textId="3F6DEF38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6CD8E99F" w14:textId="745E6469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</w:tcPr>
                      <w:p w14:paraId="58876CE6" w14:textId="0BBF8EF0" w:rsidR="00F87CB0" w:rsidRPr="00F87CB0" w:rsidRDefault="0012730A" w:rsidP="00F87CB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5B23FB" w:rsidRPr="00F87CB0" w14:paraId="66724055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15870928" w14:textId="0241395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76F38F" w14:textId="2B806E1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6A9F5A" w14:textId="6828236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6FF079" w14:textId="29D798A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1E594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8693550" w14:textId="63055F26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2F125C" w14:textId="3DC341F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3E01429" w14:textId="53EC44A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6E659F8F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81AFC1B" w14:textId="2BBD2D0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4681FB" w14:textId="6F362C9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F562CA" w14:textId="61B21F3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DB8260" w14:textId="0B701AB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925700D" w14:textId="00365DB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C485EAB" w14:textId="4CAED3B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648596" w14:textId="1BC397B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C28189B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BA72982" w14:textId="6089F06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F0441B" w14:textId="4D149BE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19E85" w14:textId="48C5562F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DB1E92" w14:textId="61152F2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830A11A" w14:textId="4459ED2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CA14906" w14:textId="39F4C004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27B3835" w14:textId="621FA898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01D5ADBC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944B37E" w14:textId="081BF8D3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A6EA06" w14:textId="1ACCC102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6CCEC2" w14:textId="11C05D8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44B581" w14:textId="4FBEDA30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0F3E536" w14:textId="1476625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7AD302C" w14:textId="677A7FE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A1DBC83" w14:textId="793BFC8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13909B23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D76A4FD" w14:textId="4C21723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A477BF" w14:textId="2B1F10CA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92B246" w14:textId="33BEB555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CE2A1B" w14:textId="3E36AA0D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5321F42" w14:textId="3157B599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E5EB76" w14:textId="2F9EBA61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586E875" w14:textId="3B1AAE1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B23FB" w:rsidRPr="00F87CB0" w14:paraId="5AB3AC8D" w14:textId="77777777" w:rsidTr="00F87CB0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D9C3DE5" w14:textId="72B7C71C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FF4C29" w14:textId="77C3B05B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="00EF555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19B629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36E00A3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6E1B3A77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259ECB7D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7F12F62" w14:textId="77777777" w:rsidR="005B23FB" w:rsidRPr="00F87CB0" w:rsidRDefault="005B23FB" w:rsidP="00F87CB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</w:p>
                    </w:tc>
                  </w:tr>
                </w:tbl>
                <w:p w14:paraId="39EF70EB" w14:textId="77777777" w:rsidR="005B23FB" w:rsidRPr="00F87CB0" w:rsidRDefault="005B23FB" w:rsidP="00F87CB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14326E" w:rsidRPr="00F87CB0" w:rsidRDefault="0014326E" w:rsidP="00F87CB0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2"/>
                <w:szCs w:val="2"/>
                <w:lang w:val="en-US"/>
              </w:rPr>
            </w:pPr>
          </w:p>
        </w:tc>
        <w:tc>
          <w:tcPr>
            <w:tcW w:w="16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D177D" w14:textId="77777777" w:rsidR="00EF5550" w:rsidRPr="008F6B38" w:rsidRDefault="00EF5550" w:rsidP="00EF555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2022</w:t>
            </w: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32"/>
              <w:gridCol w:w="2534"/>
            </w:tblGrid>
            <w:tr w:rsidR="00EF5550" w:rsidRPr="00F87CB0" w14:paraId="6E2DB4CF" w14:textId="77777777" w:rsidTr="00EA5E52">
              <w:tc>
                <w:tcPr>
                  <w:tcW w:w="2499" w:type="pct"/>
                </w:tcPr>
                <w:p w14:paraId="285B10C5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69"/>
                    <w:gridCol w:w="329"/>
                    <w:gridCol w:w="344"/>
                    <w:gridCol w:w="329"/>
                    <w:gridCol w:w="329"/>
                    <w:gridCol w:w="329"/>
                    <w:gridCol w:w="329"/>
                  </w:tblGrid>
                  <w:tr w:rsidR="00EF5550" w:rsidRPr="00F87CB0" w14:paraId="1DAF7116" w14:textId="77777777" w:rsidTr="00EA5E52">
                    <w:trPr>
                      <w:trHeight w:val="113"/>
                    </w:trPr>
                    <w:tc>
                      <w:tcPr>
                        <w:tcW w:w="342" w:type="dxa"/>
                        <w:shd w:val="clear" w:color="auto" w:fill="0FDCEB"/>
                      </w:tcPr>
                      <w:p w14:paraId="489F20C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1BB9F3A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320" w:type="dxa"/>
                        <w:shd w:val="clear" w:color="auto" w:fill="0FDCEB"/>
                      </w:tcPr>
                      <w:p w14:paraId="47C5E4D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0DE9511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4AD8CDA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7A564187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5A1CCB4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13C60B11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6E9209F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3964D8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682948C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12D9C33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7224B4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09ADBA4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68D0227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4F5A21D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2FA33FA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4CCBCA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5D6E699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6FD4FF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595A95D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0332FF6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567C989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D7C1144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5E58D5D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110FEEB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2B4503D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11B165D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5D9D947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0154A5F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770CD2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ED594CA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0BAF1B7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57BE21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341BDFF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C6B956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364FF46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3460C92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0012731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8742569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42B9F10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25FC93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5FB74DF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1637213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5C016FE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3E2ECA9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41F86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B13E866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4ACC20F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141A365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4CA39CC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3BC2F4E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4139537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4F442CD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0578EC7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</w:p>
                    </w:tc>
                  </w:tr>
                </w:tbl>
                <w:p w14:paraId="15C744C2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8A586B1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9"/>
                    <w:gridCol w:w="339"/>
                    <w:gridCol w:w="339"/>
                    <w:gridCol w:w="339"/>
                    <w:gridCol w:w="339"/>
                    <w:gridCol w:w="333"/>
                  </w:tblGrid>
                  <w:tr w:rsidR="00EF5550" w:rsidRPr="00F87CB0" w14:paraId="2C86F083" w14:textId="77777777" w:rsidTr="00EA5E52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14AFE4"/>
                      </w:tcPr>
                      <w:p w14:paraId="212D015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5698C2D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3D787FD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52CD0FA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1FDD79FE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0E9DCB5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</w:tcPr>
                      <w:p w14:paraId="568E4F59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7D708B1B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4FC589A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3E06F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9DCF8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30394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31A1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DC930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401A05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5183629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61958DD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6FFEE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9380F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C69C4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65496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CAC1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021A08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DA5B8DC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0CE2719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2BF47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4E277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4CB67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0153A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F294F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C48BDC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28A1C03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09B1BEE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F50B1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B8530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55A77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07012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C455E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1FD70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13B4078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2761767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0A386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228F5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E2318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9407D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FD116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492726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B2B0E9B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292502C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E8553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19554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5E85C4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E28FC8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56C1CF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F9ED3A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</w:p>
                    </w:tc>
                  </w:tr>
                </w:tbl>
                <w:p w14:paraId="2DDC0EBA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EF5550" w:rsidRPr="00F87CB0" w14:paraId="01ED278F" w14:textId="77777777" w:rsidTr="00EA5E52">
              <w:tc>
                <w:tcPr>
                  <w:tcW w:w="2499" w:type="pct"/>
                </w:tcPr>
                <w:p w14:paraId="6A7E4EBA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7"/>
                    <w:gridCol w:w="339"/>
                    <w:gridCol w:w="339"/>
                    <w:gridCol w:w="339"/>
                    <w:gridCol w:w="339"/>
                    <w:gridCol w:w="334"/>
                  </w:tblGrid>
                  <w:tr w:rsidR="00EF5550" w:rsidRPr="00F87CB0" w14:paraId="182ED2D8" w14:textId="77777777" w:rsidTr="00EA5E52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0ABE78"/>
                      </w:tcPr>
                      <w:p w14:paraId="0A9F1435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ABE78"/>
                      </w:tcPr>
                      <w:p w14:paraId="13D6F88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3909A45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41F19DA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6D38FA09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3DDD0F39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0ABE78"/>
                      </w:tcPr>
                      <w:p w14:paraId="649DE38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088F802E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575B544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5BDF1C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F1370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D922A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12EDA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33239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00E9132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049AC3C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0435181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AE6B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A2CCD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98628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099DA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F2E99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2EF8F7D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391265A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4561303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C82C30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81E89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C405E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223E5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BD580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62E703F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C11118E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027926F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D7694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EF9DF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8B17C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1BA5B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B19D3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43E9669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34EA9D2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65DB73F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EFC9C7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0BD4A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EAE15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D2AC8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328C0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48334E4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8BB1072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2BD5C7B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35A821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3D1CA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D7FD40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BF7043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6893F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7" w:type="pct"/>
                      </w:tcPr>
                      <w:p w14:paraId="4D00F4C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</w:p>
                    </w:tc>
                  </w:tr>
                </w:tbl>
                <w:p w14:paraId="7B72A7F2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78A1FA81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36C4978C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A0D264"/>
                      </w:tcPr>
                      <w:p w14:paraId="79140FF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A0D264"/>
                      </w:tcPr>
                      <w:p w14:paraId="11B630C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0D264"/>
                      </w:tcPr>
                      <w:p w14:paraId="15793FD9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A0D264"/>
                      </w:tcPr>
                      <w:p w14:paraId="6793123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A0D264"/>
                      </w:tcPr>
                      <w:p w14:paraId="102FA70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A0D264"/>
                      </w:tcPr>
                      <w:p w14:paraId="0F27442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</w:tcPr>
                      <w:p w14:paraId="706D939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3967964A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EF6A19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A2D00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12E3F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C09BF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22C9B7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454EF4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96D83D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D326833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55FD5DC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03DE1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6C95D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BD1F7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D6CE13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508AB4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8A0D5A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CAD58A4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1D44D4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A4C9E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E340C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389DE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00EAD0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E1137D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599145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8C51948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012E770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990D2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9A613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8F79E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44387D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BF96B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054F6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BE303C8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C67D5B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7DCEC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727C4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16EE1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CB9901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5D9E67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36A9BA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D9D5E6E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F14D18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B6A83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5F479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049C23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18ABD24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12AFC18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B9FD43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</w:p>
                    </w:tc>
                  </w:tr>
                </w:tbl>
                <w:p w14:paraId="593C85FD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EF5550" w:rsidRPr="00F87CB0" w14:paraId="48F88C33" w14:textId="77777777" w:rsidTr="00EA5E52">
              <w:tc>
                <w:tcPr>
                  <w:tcW w:w="2499" w:type="pct"/>
                </w:tcPr>
                <w:p w14:paraId="02135AF7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7"/>
                    <w:gridCol w:w="339"/>
                    <w:gridCol w:w="339"/>
                    <w:gridCol w:w="339"/>
                    <w:gridCol w:w="339"/>
                    <w:gridCol w:w="333"/>
                  </w:tblGrid>
                  <w:tr w:rsidR="00EF5550" w:rsidRPr="00F87CB0" w14:paraId="3B33BFFD" w14:textId="77777777" w:rsidTr="00EA5E52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EBE164"/>
                      </w:tcPr>
                      <w:p w14:paraId="3B956A2F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EBE164"/>
                      </w:tcPr>
                      <w:p w14:paraId="6E175D3E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1160F35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4F64D02F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69938B0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5C490087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</w:tcPr>
                      <w:p w14:paraId="77A6205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3F860294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4B5915A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3A102E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F96A8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798F1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74615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C63E2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A4B8DA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9106548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31DC98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8C9DB4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EDD6F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5D513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0C84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11035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8BA2B0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C64E269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650A638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A99333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4ECAE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C9E3E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39817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289CE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119231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B05BBF4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54E859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067316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DFA79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2E38C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4442F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C9337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6C8A8E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805B433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6608656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B26A0C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F3621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05E33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EB9CC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EAAE2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E27CD8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396A56F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4DDEECC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E8FD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512D7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24AA39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473DFB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C5AE20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59DD8E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</w:p>
                    </w:tc>
                  </w:tr>
                </w:tbl>
                <w:p w14:paraId="45553771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713CB2A7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3D57E177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F5D2A5"/>
                      </w:tcPr>
                      <w:p w14:paraId="409EB13F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23028C0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33C3206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5FBF78F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4F90A29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7ABAC5F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</w:tcPr>
                      <w:p w14:paraId="6A4A3EC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202B9501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F71656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4BEBB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9EE0D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2365D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A07315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0FBB11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C58FD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ADFCF28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3000AE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AE001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46BF4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25254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A13822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97449C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D3F926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DA1E6D3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71B20A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C0688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F65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D5EFC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5D774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2B660B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9A86E7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FFDA731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7211D9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7839B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49F21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D8944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5BD254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44D266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EC7546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37289A2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5103F05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284F3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4A6E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33102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7FEAEA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07E653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BFE3CE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B194650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C16FC7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E061A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0F509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D943DB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6B0FCB6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57FA098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2E4B556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</w:p>
                    </w:tc>
                  </w:tr>
                </w:tbl>
                <w:p w14:paraId="33AB2D60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</w:tr>
            <w:tr w:rsidR="00EF5550" w:rsidRPr="00F87CB0" w14:paraId="45793B33" w14:textId="77777777" w:rsidTr="00EA5E52">
              <w:tc>
                <w:tcPr>
                  <w:tcW w:w="2499" w:type="pct"/>
                </w:tcPr>
                <w:p w14:paraId="02274F95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7"/>
                    <w:gridCol w:w="339"/>
                    <w:gridCol w:w="339"/>
                    <w:gridCol w:w="339"/>
                    <w:gridCol w:w="339"/>
                    <w:gridCol w:w="333"/>
                  </w:tblGrid>
                  <w:tr w:rsidR="00EF5550" w:rsidRPr="00F87CB0" w14:paraId="6818E301" w14:textId="77777777" w:rsidTr="00EA5E52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FF9B5F"/>
                      </w:tcPr>
                      <w:p w14:paraId="3924AC7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9B5F"/>
                      </w:tcPr>
                      <w:p w14:paraId="4EF8566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2818693E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4B8A3A9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10F6FFF0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6EC5536E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</w:tcPr>
                      <w:p w14:paraId="231E9A79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1A072ED6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DC98F6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88F4DC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A8236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62611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34485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C7EAE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E8C5E3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58664BF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09C8CE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0D646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5B420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01538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EEFA8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0CD5D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A74950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0C89128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0FD3AB2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659169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C44D2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1017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32682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2A14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381ACA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A66D8D2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97557E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5B98DB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7D5F5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BF1F8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293F7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75A4D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642C40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9F804D8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698C46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DB4AF7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BD2E1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9E26D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44AA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5174B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9F869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E4A3671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ADED2B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147C20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EB5BD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82E092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922587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5A9912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5321B3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</w:p>
                    </w:tc>
                  </w:tr>
                </w:tbl>
                <w:p w14:paraId="20174879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843FF02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2F5CD73D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FF78C8"/>
                      </w:tcPr>
                      <w:p w14:paraId="239ABA4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01E92BB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693F7B0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435F8A1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4340ACCE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233233A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</w:tcPr>
                      <w:p w14:paraId="57F3645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41243EB5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17BA082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D723C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841C7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453AF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BF46DA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B204C0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11296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91E19CB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68684E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A5DE2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491DA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04013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FB04C0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960FA8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87845E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5A70BED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2D02BA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288F1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077B1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0A11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951F82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8AA5E7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AF5E03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D51F588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4813F3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62083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E17EC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CA0BA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72E2B0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135CD8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81AF5B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6EFFD2B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C4519C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FACA0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2617C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6B434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301AD5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263268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0C955D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B3212BE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FD0141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9F9C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402AC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2B51A4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28BF2DA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49465DA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2B843D5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</w:p>
                    </w:tc>
                  </w:tr>
                </w:tbl>
                <w:p w14:paraId="1B05B83A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EF5550" w:rsidRPr="00F87CB0" w14:paraId="724A2FAC" w14:textId="77777777" w:rsidTr="00EA5E52">
              <w:tc>
                <w:tcPr>
                  <w:tcW w:w="2499" w:type="pct"/>
                </w:tcPr>
                <w:p w14:paraId="56E0DADC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7"/>
                    <w:gridCol w:w="339"/>
                    <w:gridCol w:w="339"/>
                    <w:gridCol w:w="339"/>
                    <w:gridCol w:w="339"/>
                    <w:gridCol w:w="333"/>
                  </w:tblGrid>
                  <w:tr w:rsidR="00EF5550" w:rsidRPr="00F87CB0" w14:paraId="3FD3A47A" w14:textId="77777777" w:rsidTr="00EA5E52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FF6EAA"/>
                      </w:tcPr>
                      <w:p w14:paraId="0B3900C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6EAA"/>
                      </w:tcPr>
                      <w:p w14:paraId="24DF26B0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1FDBEC5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53071E4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53222F2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6177304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</w:tcPr>
                      <w:p w14:paraId="3483D01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78CED976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559C22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Thursday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F79FFE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Thursday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5A069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Thursday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BAF2D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Thursday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03203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Thursday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F785F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Thursday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1DC3AF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Thursday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0EA404F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2798BD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BF781C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3A05E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02717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C80C0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81E63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D69DA5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14CB989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5B1BE1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ED726D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F9F64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69B21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E32F2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9571A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535856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B2AF932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777677C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6DF458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7A03E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F4D54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A6607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CF186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8E7441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B20142C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4AA6D5C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D63C1E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2A4D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4BAC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25418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4EC2A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F8DB9D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FE0578C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8B2D87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02635A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E50FE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29FC84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6D3A1B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FEFB35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9C0AE0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</w:p>
                    </w:tc>
                  </w:tr>
                </w:tbl>
                <w:p w14:paraId="4C8B6103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501" w:type="pct"/>
                </w:tcPr>
                <w:p w14:paraId="1A15910D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522E99E6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DC82C8"/>
                      </w:tcPr>
                      <w:p w14:paraId="486A54D9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DC82C8"/>
                      </w:tcPr>
                      <w:p w14:paraId="3245DA5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DC82C8"/>
                      </w:tcPr>
                      <w:p w14:paraId="3CD6A08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DC82C8"/>
                      </w:tcPr>
                      <w:p w14:paraId="10D8980F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DC82C8"/>
                      </w:tcPr>
                      <w:p w14:paraId="604E427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DC82C8"/>
                      </w:tcPr>
                      <w:p w14:paraId="35582F2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</w:tcPr>
                      <w:p w14:paraId="13161BA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03D60C3B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0D2DF0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C3CF0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EA79E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52EFB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4C297F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84DCFA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C2508F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223B099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59FE9C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D7856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2596A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11ADD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34789F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A83C52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C2F6AD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0F700F1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E3AB14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AFC68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5F61A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31802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20E657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580F8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659755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06E7716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EEBE6D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03459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9134A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9CD3B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371E0A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2C3443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81D205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277E3AC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8DB336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50AB6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CD36D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BEE92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B030C0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EF05AD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5DA4AE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E02360D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C6604F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D95C8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BECCD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BC4C68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0701A10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648C78C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C01D98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</w:p>
                    </w:tc>
                  </w:tr>
                </w:tbl>
                <w:p w14:paraId="65E08B3A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EF5550" w:rsidRPr="00F87CB0" w14:paraId="0D14AFAD" w14:textId="77777777" w:rsidTr="00EA5E52">
              <w:tc>
                <w:tcPr>
                  <w:tcW w:w="2499" w:type="pct"/>
                </w:tcPr>
                <w:p w14:paraId="2313C023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7"/>
                    <w:gridCol w:w="339"/>
                    <w:gridCol w:w="339"/>
                    <w:gridCol w:w="339"/>
                    <w:gridCol w:w="339"/>
                    <w:gridCol w:w="333"/>
                  </w:tblGrid>
                  <w:tr w:rsidR="00EF5550" w:rsidRPr="00F87CB0" w14:paraId="661E806A" w14:textId="77777777" w:rsidTr="00EA5E52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A587CD"/>
                      </w:tcPr>
                      <w:p w14:paraId="47BED2D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A587CD"/>
                      </w:tcPr>
                      <w:p w14:paraId="7EAC1B15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2B97FAA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0078970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2D472C75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1E81457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</w:tcPr>
                      <w:p w14:paraId="6052DE1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4448F31A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B314E4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93F51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2E7F9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E2D1C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97738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38A63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34C61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63649DD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DA316C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4AEC3A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94262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8842C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77280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4897C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4F355F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C634C25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5BBC687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5FFA9F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29412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B6354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2623F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3F298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628F59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0C400EE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486D058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97AD17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C24A2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A45D9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A6468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EBEA5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89711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B4466C2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0A647D2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C233BE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BEFAB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A535D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0F609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F9081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4B97ED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6B2AE48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A26FA1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455277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D8A5C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F5D769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F9ABBB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E20654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BDA09B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</w:p>
                    </w:tc>
                  </w:tr>
                </w:tbl>
                <w:p w14:paraId="4FD4D7F9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36E40CD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66829D5A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3C82C8"/>
                      </w:tcPr>
                      <w:p w14:paraId="27B8CE0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77C5401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653929E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5D09FB9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63063DF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01848367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</w:tcPr>
                      <w:p w14:paraId="53B1C94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11DEFFB5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BDB69B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73CAD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39F59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EBCE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4F2B6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E53F80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65E11D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17F59EB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30488D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001670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DA851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30550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B3B356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97B8E6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413AA7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2A490E0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DA9595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D48D8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46863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98478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9FC9B1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AD6E9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1C877B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C43BBC4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0E56B77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C9451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6D778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8F318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96C372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78C99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7ED78E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BCC1A24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1D87082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4F76C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8BE71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92D257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402097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D32C50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E1F8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445F005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013B55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2091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775BF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10EC42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7E87EE5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3FCEBE0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95D886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</w:p>
                    </w:tc>
                  </w:tr>
                </w:tbl>
                <w:p w14:paraId="5A15B02E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14326E" w:rsidRPr="00F87CB0" w:rsidRDefault="0014326E" w:rsidP="00F87CB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14"/>
                <w:szCs w:val="14"/>
                <w:lang w:bidi="ru-RU"/>
              </w:rPr>
            </w:pPr>
          </w:p>
        </w:tc>
        <w:tc>
          <w:tcPr>
            <w:tcW w:w="1666" w:type="pct"/>
            <w:tcBorders>
              <w:left w:val="single" w:sz="4" w:space="0" w:color="auto"/>
            </w:tcBorders>
            <w:vAlign w:val="center"/>
          </w:tcPr>
          <w:p w14:paraId="74B477DA" w14:textId="77777777" w:rsidR="00EF5550" w:rsidRPr="008F6B38" w:rsidRDefault="00EF5550" w:rsidP="00EF555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2023</w:t>
            </w:r>
            <w:r w:rsidRPr="008F6B38">
              <w:rPr>
                <w:rFonts w:ascii="Arial Narrow" w:hAnsi="Arial Narrow" w:cs="Arial"/>
                <w:b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30"/>
              <w:gridCol w:w="2533"/>
            </w:tblGrid>
            <w:tr w:rsidR="00EF5550" w:rsidRPr="00F87CB0" w14:paraId="7AD98E79" w14:textId="77777777" w:rsidTr="00EA5E52">
              <w:tc>
                <w:tcPr>
                  <w:tcW w:w="2499" w:type="pct"/>
                </w:tcPr>
                <w:p w14:paraId="4A66D90F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67"/>
                    <w:gridCol w:w="329"/>
                    <w:gridCol w:w="344"/>
                    <w:gridCol w:w="329"/>
                    <w:gridCol w:w="329"/>
                    <w:gridCol w:w="329"/>
                    <w:gridCol w:w="329"/>
                  </w:tblGrid>
                  <w:tr w:rsidR="00EF5550" w:rsidRPr="00F87CB0" w14:paraId="630886CB" w14:textId="77777777" w:rsidTr="00EA5E52">
                    <w:trPr>
                      <w:trHeight w:val="113"/>
                    </w:trPr>
                    <w:tc>
                      <w:tcPr>
                        <w:tcW w:w="342" w:type="dxa"/>
                        <w:shd w:val="clear" w:color="auto" w:fill="0FDCEB"/>
                      </w:tcPr>
                      <w:p w14:paraId="66A1FFD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6FE0004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320" w:type="dxa"/>
                        <w:shd w:val="clear" w:color="auto" w:fill="0FDCEB"/>
                      </w:tcPr>
                      <w:p w14:paraId="7F78116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3C40029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7EAF5B6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2852596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306" w:type="dxa"/>
                        <w:shd w:val="clear" w:color="auto" w:fill="0FDCEB"/>
                      </w:tcPr>
                      <w:p w14:paraId="7A3BCBD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55DA2550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59280BD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05BE94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1110903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379AF4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E46F99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3E1B67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3521342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E039B9F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2CD65EE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3703B2E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23F288A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A72495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D75399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152E662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30112D4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FB3573B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0B75E28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4801E9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0223A1D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C04740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1E4BA0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EC10B2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ED515D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D6808FD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7E265DE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20EC6CB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2913523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6545E87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5F4DB7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5D93B50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069496C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B43DDB1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6B2D7F1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B71838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5CCE9FF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DDA9D3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46CF324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15C9D20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7A8A008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500F5AA" w14:textId="77777777" w:rsidTr="00EA5E52">
                    <w:trPr>
                      <w:trHeight w:val="170"/>
                    </w:trPr>
                    <w:tc>
                      <w:tcPr>
                        <w:tcW w:w="342" w:type="dxa"/>
                      </w:tcPr>
                      <w:p w14:paraId="159C994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06" w:type="dxa"/>
                      </w:tcPr>
                      <w:p w14:paraId="33B0372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20" w:type="dxa"/>
                      </w:tcPr>
                      <w:p w14:paraId="0A413D5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03DA3E5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669586D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1163932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306" w:type="dxa"/>
                      </w:tcPr>
                      <w:p w14:paraId="3411AC0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Cs w:val="18"/>
                          </w:rPr>
                        </w:pPr>
                      </w:p>
                    </w:tc>
                  </w:tr>
                </w:tbl>
                <w:p w14:paraId="30DD36ED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190F678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8"/>
                    <w:gridCol w:w="339"/>
                    <w:gridCol w:w="339"/>
                    <w:gridCol w:w="339"/>
                    <w:gridCol w:w="339"/>
                    <w:gridCol w:w="333"/>
                  </w:tblGrid>
                  <w:tr w:rsidR="00EF5550" w:rsidRPr="00F87CB0" w14:paraId="0269E516" w14:textId="77777777" w:rsidTr="00EA5E52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14AFE4"/>
                      </w:tcPr>
                      <w:p w14:paraId="214C214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00A65A4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08E2C87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7F3223B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4190698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5C2D13A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</w:tcPr>
                      <w:p w14:paraId="485866B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3FA879C1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386259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5D700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9F4FF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CAF8D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B928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573CE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5C8B3D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C5B21A9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D53A6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27379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D8E4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98FB0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E2703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F8BF6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ED2E9A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B1ECAC7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F27107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F3DF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E8B79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D8290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AA86C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0036B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640B2F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0C7AAB9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675629B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8AD08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6DD73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E5C6E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0D2E3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B1DB5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B38E57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B170298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6ED404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C842D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B99BA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55C8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0BF22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566C3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683030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46D61B9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1CCB7B2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3F68C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A327D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A3CD1A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A44C0D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AA821D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F275ED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Cs w:val="18"/>
                          </w:rPr>
                        </w:pPr>
                      </w:p>
                    </w:tc>
                  </w:tr>
                </w:tbl>
                <w:p w14:paraId="534AE254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EF5550" w:rsidRPr="00F87CB0" w14:paraId="5F48BE4E" w14:textId="77777777" w:rsidTr="00EA5E52">
              <w:tc>
                <w:tcPr>
                  <w:tcW w:w="2499" w:type="pct"/>
                </w:tcPr>
                <w:p w14:paraId="073BAF9F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3"/>
                    <w:gridCol w:w="339"/>
                    <w:gridCol w:w="338"/>
                    <w:gridCol w:w="338"/>
                    <w:gridCol w:w="338"/>
                    <w:gridCol w:w="338"/>
                    <w:gridCol w:w="333"/>
                  </w:tblGrid>
                  <w:tr w:rsidR="00EF5550" w:rsidRPr="00F87CB0" w14:paraId="4CEE862E" w14:textId="77777777" w:rsidTr="00EA5E52">
                    <w:trPr>
                      <w:trHeight w:val="113"/>
                    </w:trPr>
                    <w:tc>
                      <w:tcPr>
                        <w:tcW w:w="705" w:type="pct"/>
                        <w:shd w:val="clear" w:color="auto" w:fill="0ABE78"/>
                      </w:tcPr>
                      <w:p w14:paraId="17CD1D6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ABE78"/>
                      </w:tcPr>
                      <w:p w14:paraId="32ED2267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4E4D8F2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107A8F50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48D89AFF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38BF058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7" w:type="pct"/>
                        <w:shd w:val="clear" w:color="auto" w:fill="0ABE78"/>
                      </w:tcPr>
                      <w:p w14:paraId="1344AEB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6E96FE88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59E704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A46E86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4F8F1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322C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E1B9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92D09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08598D8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94593D0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1AF91B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76832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936A2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5C505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82918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15371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06F03C4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A9DBF6F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0D445D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2C376D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B2648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C6794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26D56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D6D1D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363D597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AB644EF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40C5EEA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462252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38663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B6416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F78B5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AA808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3311535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77295F4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D7F5DF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A4592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15A96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10F2F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45D50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0B667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7" w:type="pct"/>
                      </w:tcPr>
                      <w:p w14:paraId="43657CD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C02145F" w14:textId="77777777" w:rsidTr="00EA5E52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1EF694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8A7FA5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3B417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F4AF04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8F0DEA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B99DCF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7" w:type="pct"/>
                      </w:tcPr>
                      <w:p w14:paraId="38BDFF9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Cs w:val="18"/>
                          </w:rPr>
                        </w:pPr>
                      </w:p>
                    </w:tc>
                  </w:tr>
                </w:tbl>
                <w:p w14:paraId="26D47148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F0A98DE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5DE931E5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A0D264"/>
                      </w:tcPr>
                      <w:p w14:paraId="149761F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A0D264"/>
                      </w:tcPr>
                      <w:p w14:paraId="0E95974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0D264"/>
                      </w:tcPr>
                      <w:p w14:paraId="1BDA074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A0D264"/>
                      </w:tcPr>
                      <w:p w14:paraId="1656831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A0D264"/>
                      </w:tcPr>
                      <w:p w14:paraId="0FEEED35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A0D264"/>
                      </w:tcPr>
                      <w:p w14:paraId="5C0ECF69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</w:tcPr>
                      <w:p w14:paraId="3F37E21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216A3999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562BF81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D9FC7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B69D0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B3A41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6AB9C5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0998B1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D7A21A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A2112C7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033056F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84CD9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CF285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4B7B5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1C72AA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BCC45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C58F8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3641854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1DA2E1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27F5D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0FE55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DE347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D8E93D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1CB63B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2BC786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E367845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206339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F629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9F56C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185A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8025F8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E1830B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1282F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6D96110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AB0E0A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A774F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3EB25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4DB8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1A85C1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2E12D2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38D17D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47CE1D1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C6D6C3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DE60A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2F20F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0F867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77A6063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3749C31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23CE82C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Cs w:val="18"/>
                          </w:rPr>
                        </w:pPr>
                      </w:p>
                    </w:tc>
                  </w:tr>
                </w:tbl>
                <w:p w14:paraId="05EFE59F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EF5550" w:rsidRPr="00F87CB0" w14:paraId="1A6867CB" w14:textId="77777777" w:rsidTr="00EA5E52">
              <w:tc>
                <w:tcPr>
                  <w:tcW w:w="2499" w:type="pct"/>
                </w:tcPr>
                <w:p w14:paraId="04B9A35C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EF5550" w:rsidRPr="00F87CB0" w14:paraId="67EF34F8" w14:textId="77777777" w:rsidTr="00EA5E52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EBE164"/>
                      </w:tcPr>
                      <w:p w14:paraId="60BCBEE9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EBE164"/>
                      </w:tcPr>
                      <w:p w14:paraId="43F4DD37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23D7686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19CC7CE7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54E062B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3F37D42E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</w:tcPr>
                      <w:p w14:paraId="5BD3D069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54ADCF79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5ECFEC5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9AB25D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D8821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02F73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D3749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2C9CB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B8627B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30C4DB0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AFD3FC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0859C6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CECC3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7DA39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FA900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736BA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7F4BD3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459D7EA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A0D16D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3319E3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8F0CE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EED5D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8F078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209F2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085B41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4C12BBA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45BD052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F7AD8B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D7FB5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D2B20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051DA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4E3D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399F7B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A3F45BA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1B76F4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5343E5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49A4F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4A8B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D652F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39AF0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EFDD0C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6ED40BDF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862A57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B72CF9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92123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4D1C3B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E4D0C8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CE59B5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F85106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Cs w:val="18"/>
                          </w:rPr>
                        </w:pPr>
                      </w:p>
                    </w:tc>
                  </w:tr>
                </w:tbl>
                <w:p w14:paraId="57D867E4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241675AA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364C8F17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F5D2A5"/>
                      </w:tcPr>
                      <w:p w14:paraId="0CACBA7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5979906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27A5122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02B693D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3151D2D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2B11EC4E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</w:tcPr>
                      <w:p w14:paraId="69A33C4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61DBED82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21A45A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EE67B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0DA7B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E8790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0775E4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E67A83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9AE61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160D97E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D33717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93AE0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88224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98C30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57FDD2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555198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CC15ED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E746421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B8479C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3FF02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ECE41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F7B4C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6DF0F6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65DFB6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E820E8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5183A1A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2320EF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7516C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F7FCE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AEFD1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7314CC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95A4E5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87B813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405DC41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D79B03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6B083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275A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C4309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E89889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D490FD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6F1C45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8F58585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5FDF685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B239A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59AA8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2F0037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7CC1C0D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300F3B5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64469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Cs w:val="18"/>
                            <w:lang w:val="en-US"/>
                          </w:rPr>
                        </w:pPr>
                      </w:p>
                    </w:tc>
                  </w:tr>
                </w:tbl>
                <w:p w14:paraId="0E1017A9" w14:textId="77777777" w:rsidR="00EF5550" w:rsidRPr="00F87CB0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</w:tr>
            <w:tr w:rsidR="00EF5550" w:rsidRPr="00F87CB0" w14:paraId="269380D8" w14:textId="77777777" w:rsidTr="00EA5E52">
              <w:tc>
                <w:tcPr>
                  <w:tcW w:w="2499" w:type="pct"/>
                </w:tcPr>
                <w:p w14:paraId="32628F78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EF5550" w:rsidRPr="00F87CB0" w14:paraId="60DBA01E" w14:textId="77777777" w:rsidTr="00EA5E52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FF9B5F"/>
                      </w:tcPr>
                      <w:p w14:paraId="0A26B55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9B5F"/>
                      </w:tcPr>
                      <w:p w14:paraId="0A071CF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4DEF64E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73FEFA0F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17CC133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0B0A62A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</w:tcPr>
                      <w:p w14:paraId="287663B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45EBB972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649A93C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9246DA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34C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E958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F4A03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B2E13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776717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A5656A3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7F3634B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D9206D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1D010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BC653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83F7B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C3610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A6D335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0B2A850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7D46652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A2B2D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B4257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0D4E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892DF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B414D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B8FA4D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2B0D245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0EFDC5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CE559F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BA0AF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3673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DB9FE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91D1D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E2CAB3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E670629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547F558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400887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81049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9A053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C82D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82E1B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1A421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EACE00F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164328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BF2500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F4521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CFD1AE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4FD3F9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27D8ED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5DDF27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Cs w:val="18"/>
                          </w:rPr>
                        </w:pPr>
                      </w:p>
                    </w:tc>
                  </w:tr>
                </w:tbl>
                <w:p w14:paraId="091C64D6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15520DD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73554FE4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FF78C8"/>
                      </w:tcPr>
                      <w:p w14:paraId="59DA7DD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2E19E2B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321A6E61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3B093D0E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6C78164E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55FC8E7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</w:tcPr>
                      <w:p w14:paraId="54F26D3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34887139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AE6C76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7C91B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EEBE0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FD9E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B309F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F934C3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0DE8B0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C2B4E04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16C5DD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58DB8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EB46A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9014DE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2157DD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D89776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DB74DA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F6FB963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45CF8F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C741B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31EA1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EE6CE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6D530D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BBE81A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68174E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A2C81BC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C27C62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E9D96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461B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96609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20350D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4417B2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1F989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C82E95A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879F6B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F9C5A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1FAFD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A8C83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615669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E0D26F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99D8EF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9F73DBE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53F2E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E450C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FBCBF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BBAB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28C7A48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0DFE930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A5C174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</w:rPr>
                        </w:pPr>
                      </w:p>
                    </w:tc>
                  </w:tr>
                </w:tbl>
                <w:p w14:paraId="5D08683B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EF5550" w:rsidRPr="00F87CB0" w14:paraId="1C690B23" w14:textId="77777777" w:rsidTr="00EA5E52">
              <w:tc>
                <w:tcPr>
                  <w:tcW w:w="2499" w:type="pct"/>
                </w:tcPr>
                <w:p w14:paraId="03C2970B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val="en-US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EF5550" w:rsidRPr="00F87CB0" w14:paraId="7DA81825" w14:textId="77777777" w:rsidTr="00EA5E52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FF6EAA"/>
                      </w:tcPr>
                      <w:p w14:paraId="5B2939C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6EAA"/>
                      </w:tcPr>
                      <w:p w14:paraId="579AEE7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6DBA731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24DF085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1B508FC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7CA7D340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</w:tcPr>
                      <w:p w14:paraId="4D602CE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46A1B1DE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4B34F6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Friday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DFA2E4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Friday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CF6B4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Friday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52A5A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Friday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AA005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Friday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DBC91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Friday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4BD8B9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Friday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“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4CE686E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4431757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873BAE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D53E7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CAA80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9C3ED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23064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1B4EBF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273B6F28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D89392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46243F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D545E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E8529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B62FB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527CA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A8479A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F546B39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E241E8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AB5234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218022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17B9C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3F142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F52EF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6171A3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31C20CE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4A21DA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A57A4F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60A51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AB66B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1174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370EF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592C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15EFCBB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392329C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506477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DocVariable MonthEnd9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val="en-US"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F0F62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320000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DAEA9F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0BA7DB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D76607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Cs w:val="18"/>
                            <w:lang w:val="en-US"/>
                          </w:rPr>
                        </w:pPr>
                      </w:p>
                    </w:tc>
                  </w:tr>
                </w:tbl>
                <w:p w14:paraId="641293EF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501" w:type="pct"/>
                </w:tcPr>
                <w:p w14:paraId="37C2175C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33AD88F9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DC82C8"/>
                      </w:tcPr>
                      <w:p w14:paraId="2C06EE9A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DC82C8"/>
                      </w:tcPr>
                      <w:p w14:paraId="20FC5D0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DC82C8"/>
                      </w:tcPr>
                      <w:p w14:paraId="0C8A335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DC82C8"/>
                      </w:tcPr>
                      <w:p w14:paraId="2CE0108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DC82C8"/>
                      </w:tcPr>
                      <w:p w14:paraId="2AE70447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DC82C8"/>
                      </w:tcPr>
                      <w:p w14:paraId="7B9BED95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</w:tcPr>
                      <w:p w14:paraId="27F66C8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175165F4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36C98D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2F540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B7830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2AB8B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AFD83D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AB7F23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DD45F1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8C20E58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8C0FEA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F5612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9CAF8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073EE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506562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F22FAD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BFDF58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8658B41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57AD23E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4832C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D0196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6ACDC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265D51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7ABAB7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FDCE5B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C90C538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0A9BF41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EECD2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1F62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8C7EC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CE9290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D7F85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35EF2A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5CC04A5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78EABE3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916CF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0E707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FE31B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CC53BA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58F36A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230D0E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271E51A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4EDADAA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03E32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F4EB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6EC087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280CACD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094FB37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1A56DC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Cs w:val="18"/>
                          </w:rPr>
                        </w:pPr>
                      </w:p>
                    </w:tc>
                  </w:tr>
                </w:tbl>
                <w:p w14:paraId="766F06E9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EF5550" w:rsidRPr="00F87CB0" w14:paraId="6763E0B8" w14:textId="77777777" w:rsidTr="00EA5E52">
              <w:tc>
                <w:tcPr>
                  <w:tcW w:w="2499" w:type="pct"/>
                </w:tcPr>
                <w:p w14:paraId="04DD062D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9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EF5550" w:rsidRPr="00F87CB0" w14:paraId="572423A2" w14:textId="77777777" w:rsidTr="00EA5E52">
                    <w:trPr>
                      <w:trHeight w:val="113"/>
                    </w:trPr>
                    <w:tc>
                      <w:tcPr>
                        <w:tcW w:w="707" w:type="pct"/>
                        <w:shd w:val="clear" w:color="auto" w:fill="A587CD"/>
                      </w:tcPr>
                      <w:p w14:paraId="2E429243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A587CD"/>
                      </w:tcPr>
                      <w:p w14:paraId="4AF1EAB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3DC6F255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144B7E06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2F2E692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22859148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</w:tcPr>
                      <w:p w14:paraId="792337E4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2C1E2297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2077D6C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077F48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EC9D2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55F7A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0984C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377CF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CC2E6D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среда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3CEA9F39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B21D0F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B59C8C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79481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CFC90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5F617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29EE5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0AA361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0DBF56E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0FEB196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939AFF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20C87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B72B0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F9EB4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C2FC4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55C7B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E09C100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11631BA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229CE3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D7BC9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6B21C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FB5F2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7F2EA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32E308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3774407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573E222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5B0DD1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1F0B5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0384E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0DE8C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A8253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6A8595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07720258" w14:textId="77777777" w:rsidTr="00EA5E52">
                    <w:trPr>
                      <w:trHeight w:val="170"/>
                    </w:trPr>
                    <w:tc>
                      <w:tcPr>
                        <w:tcW w:w="707" w:type="pct"/>
                      </w:tcPr>
                      <w:p w14:paraId="4179A4F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2B9C10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2F706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5F7FC4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595257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5CB875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C1331F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Cs w:val="18"/>
                          </w:rPr>
                        </w:pPr>
                      </w:p>
                    </w:tc>
                  </w:tr>
                </w:tbl>
                <w:p w14:paraId="3BD0A370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4E1AE5BD" w14:textId="77777777" w:rsidR="00EF5550" w:rsidRPr="008F6B38" w:rsidRDefault="00EF5550" w:rsidP="00EF555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6"/>
                      <w:szCs w:val="26"/>
                      <w:lang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1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9"/>
                    <w:gridCol w:w="339"/>
                    <w:gridCol w:w="338"/>
                    <w:gridCol w:w="338"/>
                    <w:gridCol w:w="333"/>
                  </w:tblGrid>
                  <w:tr w:rsidR="00EF5550" w:rsidRPr="00F87CB0" w14:paraId="308CCB60" w14:textId="77777777" w:rsidTr="00EA5E52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3C82C8"/>
                      </w:tcPr>
                      <w:p w14:paraId="78EC6CA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21106F0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0E81044B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068E5810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1DD514BD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12894F9C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</w:tcPr>
                      <w:p w14:paraId="38BFC8F2" w14:textId="77777777" w:rsidR="00EF5550" w:rsidRPr="00F87CB0" w:rsidRDefault="00EF5550" w:rsidP="00EF555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EF5550" w:rsidRPr="00F87CB0" w14:paraId="785A3CA9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462E51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“воскресенье" 1 ""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FB543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“понедельник"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DA5F9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9180F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10C6A20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= “четверг"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4503FE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“пятница"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5AFE7B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482934BA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38D61B1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DA8A1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F05F6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89FF5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B147FA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C72BAA2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86EA7D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3C9297F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FD88CC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9D738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65D59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BFC9A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1A74CA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A3485B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BFAE8FE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5F3585E9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6749C314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17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CDBD3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E0D6D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19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9F23F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632979D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EF2B5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22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B5D8EA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23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1F4A6319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235F2A2A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23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24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E1640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24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25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C7210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25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26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4BFEFC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27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581EEC6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28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4B20AFB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28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t>29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D5C0C2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29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30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F5550" w:rsidRPr="00F87CB0" w14:paraId="7906BAD5" w14:textId="77777777" w:rsidTr="00EA5E52">
                    <w:trPr>
                      <w:trHeight w:val="170"/>
                    </w:trPr>
                    <w:tc>
                      <w:tcPr>
                        <w:tcW w:w="709" w:type="pct"/>
                      </w:tcPr>
                      <w:p w14:paraId="03C87B65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t>31</w: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3285D8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31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begin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separate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>30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  <w:r w:rsidRPr="00F87CB0">
                          <w:rPr>
                            <w:rFonts w:ascii="Arial Narrow" w:hAnsi="Arial Narrow" w:cs="Arial"/>
                            <w:b/>
                            <w:noProof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457321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15E93A7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64533F43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68AEE61F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8BF2BF9" w14:textId="77777777" w:rsidR="00EF5550" w:rsidRPr="00F87CB0" w:rsidRDefault="00EF5550" w:rsidP="00EF555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Cs w:val="18"/>
                          </w:rPr>
                        </w:pPr>
                      </w:p>
                    </w:tc>
                  </w:tr>
                </w:tbl>
                <w:p w14:paraId="123A733F" w14:textId="77777777" w:rsidR="00EF5550" w:rsidRPr="00F87CB0" w:rsidRDefault="00EF5550" w:rsidP="00EF5550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76F89CCB" w14:textId="77777777" w:rsidR="0014326E" w:rsidRPr="00F87CB0" w:rsidRDefault="0014326E" w:rsidP="00F87CB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F87CB0" w:rsidRDefault="00F93E3B" w:rsidP="00F87CB0">
      <w:pPr>
        <w:pStyle w:val="a5"/>
        <w:rPr>
          <w:rFonts w:ascii="Arial Narrow" w:hAnsi="Arial Narrow" w:cs="Arial"/>
          <w:b/>
          <w:noProof/>
          <w:color w:val="auto"/>
          <w:sz w:val="2"/>
          <w:szCs w:val="2"/>
        </w:rPr>
      </w:pPr>
    </w:p>
    <w:sectPr w:rsidR="00F93E3B" w:rsidRPr="00F87CB0" w:rsidSect="004956A5">
      <w:pgSz w:w="16838" w:h="11906" w:orient="landscape" w:code="9"/>
      <w:pgMar w:top="340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0B523" w14:textId="77777777" w:rsidR="00A67AD8" w:rsidRDefault="00A67AD8">
      <w:pPr>
        <w:spacing w:after="0"/>
      </w:pPr>
      <w:r>
        <w:separator/>
      </w:r>
    </w:p>
  </w:endnote>
  <w:endnote w:type="continuationSeparator" w:id="0">
    <w:p w14:paraId="35AEDAA8" w14:textId="77777777" w:rsidR="00A67AD8" w:rsidRDefault="00A67A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15A4AA" w14:textId="77777777" w:rsidR="00A67AD8" w:rsidRDefault="00A67AD8">
      <w:pPr>
        <w:spacing w:after="0"/>
      </w:pPr>
      <w:r>
        <w:separator/>
      </w:r>
    </w:p>
  </w:footnote>
  <w:footnote w:type="continuationSeparator" w:id="0">
    <w:p w14:paraId="0050D4DD" w14:textId="77777777" w:rsidR="00A67AD8" w:rsidRDefault="00A67AD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воскресенье"/>
  </w:docVars>
  <w:rsids>
    <w:rsidRoot w:val="00285C1D"/>
    <w:rsid w:val="0005357B"/>
    <w:rsid w:val="00071356"/>
    <w:rsid w:val="0008688D"/>
    <w:rsid w:val="00097A25"/>
    <w:rsid w:val="000A5A57"/>
    <w:rsid w:val="000E2618"/>
    <w:rsid w:val="001162F4"/>
    <w:rsid w:val="0012730A"/>
    <w:rsid w:val="001274F3"/>
    <w:rsid w:val="0014326E"/>
    <w:rsid w:val="00151CCE"/>
    <w:rsid w:val="00161C8B"/>
    <w:rsid w:val="001B01F9"/>
    <w:rsid w:val="001C41F9"/>
    <w:rsid w:val="001E5940"/>
    <w:rsid w:val="00285C1D"/>
    <w:rsid w:val="002A607C"/>
    <w:rsid w:val="003261FC"/>
    <w:rsid w:val="003327F5"/>
    <w:rsid w:val="00340CAF"/>
    <w:rsid w:val="003669F5"/>
    <w:rsid w:val="003C0D41"/>
    <w:rsid w:val="003E085C"/>
    <w:rsid w:val="003E7B3A"/>
    <w:rsid w:val="00403571"/>
    <w:rsid w:val="00416364"/>
    <w:rsid w:val="00425B7D"/>
    <w:rsid w:val="00431B29"/>
    <w:rsid w:val="00440416"/>
    <w:rsid w:val="00462EAD"/>
    <w:rsid w:val="00477914"/>
    <w:rsid w:val="004956A5"/>
    <w:rsid w:val="004A6170"/>
    <w:rsid w:val="004F6AAC"/>
    <w:rsid w:val="00512F2D"/>
    <w:rsid w:val="00513184"/>
    <w:rsid w:val="00570FBB"/>
    <w:rsid w:val="00583B82"/>
    <w:rsid w:val="005923AC"/>
    <w:rsid w:val="005B23FB"/>
    <w:rsid w:val="005D5149"/>
    <w:rsid w:val="005E656F"/>
    <w:rsid w:val="00631A0C"/>
    <w:rsid w:val="00667021"/>
    <w:rsid w:val="00692266"/>
    <w:rsid w:val="006974E1"/>
    <w:rsid w:val="006C0896"/>
    <w:rsid w:val="006F513E"/>
    <w:rsid w:val="007B60FB"/>
    <w:rsid w:val="007C0139"/>
    <w:rsid w:val="007D45A1"/>
    <w:rsid w:val="007F564D"/>
    <w:rsid w:val="00804CE2"/>
    <w:rsid w:val="0081583A"/>
    <w:rsid w:val="00835BFD"/>
    <w:rsid w:val="00866293"/>
    <w:rsid w:val="008B1201"/>
    <w:rsid w:val="008E0FEC"/>
    <w:rsid w:val="008F16F7"/>
    <w:rsid w:val="008F6B38"/>
    <w:rsid w:val="009107E4"/>
    <w:rsid w:val="009164BA"/>
    <w:rsid w:val="009166BD"/>
    <w:rsid w:val="00977AAE"/>
    <w:rsid w:val="00991F0B"/>
    <w:rsid w:val="00996E56"/>
    <w:rsid w:val="00997268"/>
    <w:rsid w:val="00A12667"/>
    <w:rsid w:val="00A14581"/>
    <w:rsid w:val="00A20E4C"/>
    <w:rsid w:val="00A67AD8"/>
    <w:rsid w:val="00A83643"/>
    <w:rsid w:val="00AA23D3"/>
    <w:rsid w:val="00AA3C50"/>
    <w:rsid w:val="00AC65BB"/>
    <w:rsid w:val="00AE302A"/>
    <w:rsid w:val="00AE36BB"/>
    <w:rsid w:val="00B13164"/>
    <w:rsid w:val="00B24BD3"/>
    <w:rsid w:val="00B36BE5"/>
    <w:rsid w:val="00B37C7E"/>
    <w:rsid w:val="00B65B09"/>
    <w:rsid w:val="00B76CCE"/>
    <w:rsid w:val="00B85583"/>
    <w:rsid w:val="00B9476B"/>
    <w:rsid w:val="00BC3952"/>
    <w:rsid w:val="00BE5AB8"/>
    <w:rsid w:val="00BF174C"/>
    <w:rsid w:val="00C44DFB"/>
    <w:rsid w:val="00C6519B"/>
    <w:rsid w:val="00C70F21"/>
    <w:rsid w:val="00C7354B"/>
    <w:rsid w:val="00C91F9B"/>
    <w:rsid w:val="00D37B02"/>
    <w:rsid w:val="00DA6A3A"/>
    <w:rsid w:val="00DB1BDB"/>
    <w:rsid w:val="00DC3C75"/>
    <w:rsid w:val="00DE32AC"/>
    <w:rsid w:val="00E1407A"/>
    <w:rsid w:val="00E15D6A"/>
    <w:rsid w:val="00E271E1"/>
    <w:rsid w:val="00E50BDE"/>
    <w:rsid w:val="00E774CD"/>
    <w:rsid w:val="00E77E1D"/>
    <w:rsid w:val="00ED75B6"/>
    <w:rsid w:val="00EF5550"/>
    <w:rsid w:val="00F046DB"/>
    <w:rsid w:val="00F87CB0"/>
    <w:rsid w:val="00F91390"/>
    <w:rsid w:val="00F93E3B"/>
    <w:rsid w:val="00FC0032"/>
    <w:rsid w:val="00FC458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10220</Words>
  <Characters>58260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2021-10-19T13:20:00Z</dcterms:created>
  <dcterms:modified xsi:type="dcterms:W3CDTF">2021-10-19T13:50:00Z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