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5676B9" w:rsidRPr="008E520C" w14:paraId="40983BE3" w14:textId="643D2D1C" w:rsidTr="00131C69">
        <w:trPr>
          <w:trHeight w:val="567"/>
          <w:jc w:val="center"/>
        </w:trPr>
        <w:tc>
          <w:tcPr>
            <w:tcW w:w="5000" w:type="pct"/>
            <w:vAlign w:val="center"/>
          </w:tcPr>
          <w:p w14:paraId="29718BDE" w14:textId="77777777" w:rsidR="00357286" w:rsidRPr="008E520C" w:rsidRDefault="00357286" w:rsidP="00357286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2021</w:t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227" w:type="dxa"/>
                <w:left w:w="85" w:type="dxa"/>
                <w:bottom w:w="22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92"/>
              <w:gridCol w:w="2589"/>
              <w:gridCol w:w="2589"/>
              <w:gridCol w:w="2588"/>
              <w:gridCol w:w="2588"/>
              <w:gridCol w:w="2588"/>
            </w:tblGrid>
            <w:tr w:rsidR="00357286" w:rsidRPr="008E520C" w14:paraId="006ED035" w14:textId="77777777" w:rsidTr="00951F50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040F7D6C" w14:textId="77777777" w:rsidR="00357286" w:rsidRPr="00160AAD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80"/>
                    <w:gridCol w:w="337"/>
                    <w:gridCol w:w="353"/>
                    <w:gridCol w:w="337"/>
                    <w:gridCol w:w="337"/>
                    <w:gridCol w:w="337"/>
                    <w:gridCol w:w="337"/>
                  </w:tblGrid>
                  <w:tr w:rsidR="00357286" w:rsidRPr="00160AAD" w14:paraId="50E31691" w14:textId="77777777" w:rsidTr="00951F50">
                    <w:trPr>
                      <w:trHeight w:val="113"/>
                    </w:trPr>
                    <w:tc>
                      <w:tcPr>
                        <w:tcW w:w="380" w:type="dxa"/>
                        <w:shd w:val="clear" w:color="auto" w:fill="B3CBE4" w:themeFill="accent5" w:themeFillTint="66"/>
                      </w:tcPr>
                      <w:p w14:paraId="614B4D6F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20E673D1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53" w:type="dxa"/>
                        <w:shd w:val="clear" w:color="auto" w:fill="0070C0"/>
                      </w:tcPr>
                      <w:p w14:paraId="43F5E042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4AA91AD1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5476B1C5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688EB758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37" w:type="dxa"/>
                        <w:shd w:val="clear" w:color="auto" w:fill="B3CBE4" w:themeFill="accent5" w:themeFillTint="66"/>
                      </w:tcPr>
                      <w:p w14:paraId="461C9092" w14:textId="77777777" w:rsidR="00357286" w:rsidRPr="00267092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1A645053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32E5973D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CE7BB7B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511019A0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1B3F4F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FC908B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E60007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43FEA09C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6B7244F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156A36DA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6C7139A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3E47BC95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611A7E7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0726901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0333A08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846299C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972E9CA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0AF8ADFD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1377ABC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486C3E2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B98954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7A31AC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3746623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2329460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ED18010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187FA5BB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405A50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17985921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4AA0165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A85C8CA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974EEA2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5F3A36E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735AFB8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062ABC22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3080216B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3E8EE122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A5FB856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52F6CB3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769BE02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EAB284C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17FF895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41A303F4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5DB86E0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71D2140B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357CD94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A7669AC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BC0F38E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44C6308" w14:textId="77777777" w:rsidR="00357286" w:rsidRPr="00D41B1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5703B54" w14:textId="77777777" w:rsidR="00357286" w:rsidRPr="008E520C" w:rsidRDefault="00357286" w:rsidP="00357286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DA0DF20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7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357286" w:rsidRPr="008E520C" w14:paraId="0A4D136B" w14:textId="77777777" w:rsidTr="00951F50">
                    <w:trPr>
                      <w:trHeight w:val="113"/>
                    </w:trPr>
                    <w:tc>
                      <w:tcPr>
                        <w:tcW w:w="702" w:type="pct"/>
                        <w:shd w:val="clear" w:color="auto" w:fill="B3CBE4" w:themeFill="accent5" w:themeFillTint="66"/>
                      </w:tcPr>
                      <w:p w14:paraId="1F9CD81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F1BDCB9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AEF9FA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5CC28C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44517B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9AC5F0A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74C6D101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67C54BF1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49EEB3A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002C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8AEE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B408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77DFC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1840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1C1ED9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87F283A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16FF475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600EC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2390A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2396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1013B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D1D07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1363AE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22CAE33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413737A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DC70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A8F91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698F6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F090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F95A1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502A97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76709E2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27239E3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78721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E210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06756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D35C3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59BB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DB3D7B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AD3724D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16F2CF6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AC9D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EE959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ECF91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1D25F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69EE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4A7E1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1437AAA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6CD4ADE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1FED5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07FC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924A4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8A25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B7FF6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CED80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14C57C9D" w14:textId="77777777" w:rsidR="00357286" w:rsidRPr="008E520C" w:rsidRDefault="00357286" w:rsidP="00357286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74A56FE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2"/>
                  </w:tblGrid>
                  <w:tr w:rsidR="00357286" w:rsidRPr="008E520C" w14:paraId="3776F304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79F8504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462DDCDC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87ECEF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3D7D5C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A30A4D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730570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8" w:type="pct"/>
                        <w:shd w:val="clear" w:color="auto" w:fill="B3CBE4" w:themeFill="accent5" w:themeFillTint="66"/>
                      </w:tcPr>
                      <w:p w14:paraId="44882EC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2496F5A1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955A3D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Monday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7A47B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1E199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77A3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A9303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C188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6D34FB3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4FEAB4D4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E59EA3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7C34A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FD96C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D560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97A2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FBB1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52F9B03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226E7DD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A280A5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21D04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0D70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675F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8950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2A9AB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407D4E0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9B4325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999DF2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12BB2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294C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33107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0C055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35BF7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56FED81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71E9F8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0FADFA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62290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C25C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D29E1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7747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0B646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29178A3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5466D27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CD9AF7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2D4A6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8B8FD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1AA0E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A5C7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D9DF5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305A5A4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9D62159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6CA254E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357286" w:rsidRPr="008E520C" w14:paraId="0A20E3B2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405F03D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2DE11E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C61982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57178DF3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3DAD856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4E4CB37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1854D94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2C3F951C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ACBE82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B95D46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E01F15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B93AD5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6D67E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38C4F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FE917B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28DD7C3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E480D8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3C541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E72612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505DF8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5BEC2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80101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DF59CD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C9A572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69B4BE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BAA9E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A15522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FE257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F145D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12091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BF4E24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76F146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80E28F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246759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1A880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E19B1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0852D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5F01D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BD7233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75BF0AE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B6F87D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0BA3E2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3F0621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7EF33F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A8718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172A3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6BC783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BFAA13C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D2D06E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36D73A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8FB857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43B38D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003C1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0E09B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09840C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9084D71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E8FCF4D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357286" w:rsidRPr="008E520C" w14:paraId="45E599FF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4E10A25A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6F312751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BBE3959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BAAECF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7518D3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EA2FD0D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6DD2AA8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26D7BF07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14519D16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04197B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5237E9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37B046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7243FA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A6796D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558D3FDC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92AF1CD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3DC83CCB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5D11C00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2C0731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1C9872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114FB7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2C0B73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5C03129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04D12E9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1F8AFB46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1D66FF1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913D48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E8A6A3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4D6685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62FC12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C6D1862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DBABB59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37DB4E09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34D7D7E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D43CE3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30C2E2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B119A9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326620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584ABAB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B1210D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7FB24BD3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613DFA6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77E933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3A3A25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D57795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595650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C5103F7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A5D0874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7F1C05F4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1D4E5C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540ED8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FCA2BD8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A00B9DC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E71632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044B5DE0" w14:textId="77777777" w:rsidR="00357286" w:rsidRPr="00624801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E1A3F2E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0FF696EA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357286" w:rsidRPr="008E520C" w14:paraId="3CD52517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2084243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11E2C11C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3170E90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6968E6A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38E26C1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615AC58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72583423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60C50A5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7FCBF4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643753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4F4981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7AC34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A170D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7325A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679267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457968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22B133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98CC36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831168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39BD7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64D3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6CAEF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48102D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F1554D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F3776E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D8D03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B96B9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62030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B2F0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E9348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E91166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2CD95B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063C93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F2C17E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99DE49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9574F7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8F930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08E38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00DF71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80A1140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3F524D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E93D92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FF515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5DF4C3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7BD83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23521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A11CD9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53C80BE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54478A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ED46AB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60DD69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BEEA4A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2FFBF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E2871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164DB4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1D23C5FA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357286" w:rsidRPr="008E520C" w14:paraId="53D08978" w14:textId="77777777" w:rsidTr="00951F50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36362033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7"/>
                    <w:gridCol w:w="348"/>
                    <w:gridCol w:w="348"/>
                    <w:gridCol w:w="348"/>
                    <w:gridCol w:w="348"/>
                    <w:gridCol w:w="340"/>
                  </w:tblGrid>
                  <w:tr w:rsidR="00357286" w:rsidRPr="008E520C" w14:paraId="2D7AA35B" w14:textId="77777777" w:rsidTr="00951F50">
                    <w:trPr>
                      <w:trHeight w:val="113"/>
                    </w:trPr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557E1F0A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6279B81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2994FE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E9B5E87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29866CF0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250DEB7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220ED12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0C5CE0A0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4D999E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F1DD1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BBC126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91AB8B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12DCA8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4BE984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EE46E0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C5BC921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2221FC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2B1F3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B58703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AD5F0E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C86CE1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A9D26F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09EDA19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7C62EC7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840038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D52F2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F7E0F4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21E092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552645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4DFBCB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6578CE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F8E94E5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8FD312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989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FB52F1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4DBD1A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006E74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3E3996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D812C5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5A20986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3BF2CAC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9962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3E2EF1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3FA84B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CC15D8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12D0A9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7FBE58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07C29B0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4540F1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D445D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5882A6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3D0E2A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F9403F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C684E9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89C552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6582153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E034591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7"/>
                    <w:gridCol w:w="347"/>
                    <w:gridCol w:w="347"/>
                    <w:gridCol w:w="346"/>
                    <w:gridCol w:w="346"/>
                    <w:gridCol w:w="341"/>
                  </w:tblGrid>
                  <w:tr w:rsidR="00357286" w:rsidRPr="008E520C" w14:paraId="5369AC02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1E90B26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018F462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8641AB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3617A0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D943EE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B3F141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DF38CB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0844273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7F8A1A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EE7E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3470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F8EE0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CF45A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0AFCE5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8CB68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929AF5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9A1940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937C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D6F3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1358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2E4E2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7857F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DD4D63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48498BE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F38E73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0AE27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E3BD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6A1CF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E7021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48AAB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CAE1E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7D44A8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888E02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0B293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389A3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81002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EFBFA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97F0D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200128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533BA9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63C8D7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CC9E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A866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3BF7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05171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53A58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502BDA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227F87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C8B034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9D0D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9EF48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86A2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AD95D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5B198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2EE11A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62734A3D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BF3E6AA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357286" w:rsidRPr="008E520C" w14:paraId="7ACB4895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56E50629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2B2A3D3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E7B5D8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DBF786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57BE7E2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D7B8D5D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27EAEE7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3FA4111E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3AC77E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Wednesday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81022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Wednesday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3D850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Wednesday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6954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3A606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90F01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1575D5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59BEF10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4318F5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C5464C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AB094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8F9A3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D383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3050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2E3BB7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FB55A8C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A2F3E6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7A2DD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C858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AE39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59AD2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3E1A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70541A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72572E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B5F786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9A4B6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B754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DFDE5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629C5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5319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01C423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63E5743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2B6CF5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3DA70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3EAB7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45A75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32632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132E1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ADB9DB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620FD91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0A680C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A636A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C0DB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63BC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5F500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CF7A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70496F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2AAC6A1C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36F841F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357286" w:rsidRPr="008E520C" w14:paraId="16766F34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582C6BD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B31AAAA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B6CFEE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1F7B6771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5C3C2235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09F9220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359B00B2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5915C82B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894DCC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1E5C12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630350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270614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4FEE8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7E8AC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E9FF20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2382111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3AD05B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FC227F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84BFD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C09E6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88D21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FC66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19BD49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1A16D64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E594C1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2C8C9B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BEEAC7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E5B6CA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3520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F965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547446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218B0E1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926BBC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DFFA42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3494F9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E7F7BD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BEF07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1B439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BFCF39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4A622FA1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846923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663FFC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55941A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C395A6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DB8A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1779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A46D4E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222846D7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3CA168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ACFB14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CD0E86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56FA72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D76A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6E214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4FEE87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7E326F62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FE7F52A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357286" w:rsidRPr="008E520C" w14:paraId="710965D9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30B5421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34B66E7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5B87E7B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1D917D1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0736C51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70F2C88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6C2C0D5C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0FA8A5EA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1095378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80466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AC4A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F5FFB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02EA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E9A8D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AFEE51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9676046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53F1B8B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47C22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F0608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B41FB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289C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DD45C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7CAC800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7DDAF36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5DE520B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A24EAA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4B61F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F9EAE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B5F6F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D0210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F908F7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7D8F5A4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E978DA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22DE4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5CE4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B7C2D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B9FFA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9286C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248A46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7559A9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29545AB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28D28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2274A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E1965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23F0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4805A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0E581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7E83C451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A1728B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81698A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BABF8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37E0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7C64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DD6C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3C4587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00F62DF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0950B9D7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357286" w:rsidRPr="008E520C" w14:paraId="2ADBAE4E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78F622C0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15A0220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B4721C4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2E73C43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6BFFAAEE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A4D6F6F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17B8E2A6" w14:textId="77777777" w:rsidR="00357286" w:rsidRPr="008E520C" w:rsidRDefault="00357286" w:rsidP="00357286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57286" w:rsidRPr="008E520C" w14:paraId="107EB833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8BAC26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FC18C2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F2A11E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BFE8A9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68BA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F8819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E90B50D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629E0F0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86D356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0A65EB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98CC2C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819823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A5791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22F33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FD8937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094B21A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4B34E7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D5292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598B0C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C2CCE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BE1D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3846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00ACC4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3A8FF0FC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2579C9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61E8C1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CF2372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33A043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BFBAC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CF1C8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78453C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938C38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F1CC3A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8A7173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32F20D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20ADC2C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AD738E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36D3D1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468F2D5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57286" w:rsidRPr="008E520C" w14:paraId="5B5779D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1B1C5F7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C049036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61D4EA4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D5EE06B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41F7F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C90E92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340E329" w14:textId="77777777" w:rsidR="00357286" w:rsidRPr="008E520C" w:rsidRDefault="00357286" w:rsidP="00357286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5EA97DB" w14:textId="77777777" w:rsidR="00357286" w:rsidRPr="008E520C" w:rsidRDefault="00357286" w:rsidP="00357286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</w:tbl>
          <w:p w14:paraId="1A5B6E03" w14:textId="2CC03F92" w:rsidR="00046F7C" w:rsidRPr="008E520C" w:rsidRDefault="00046F7C" w:rsidP="005676B9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en-US"/>
              </w:rPr>
            </w:pPr>
          </w:p>
        </w:tc>
      </w:tr>
    </w:tbl>
    <w:p w14:paraId="2B3E424A" w14:textId="43CF98AF" w:rsidR="00F93E3B" w:rsidRPr="008E520C" w:rsidRDefault="00F93E3B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A1317C" w:rsidRPr="00357286" w14:paraId="11344F63" w14:textId="77777777" w:rsidTr="00131C69">
        <w:trPr>
          <w:trHeight w:val="567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jc w:val="center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  <w:tblCaption w:val="Макетная таблица календаря"/>
              <w:tblDescription w:val="Макетная таблица календаря"/>
            </w:tblPr>
            <w:tblGrid>
              <w:gridCol w:w="15534"/>
            </w:tblGrid>
            <w:tr w:rsidR="002A326B" w:rsidRPr="00357286" w14:paraId="48DC1B91" w14:textId="77777777" w:rsidTr="00D866B7">
              <w:trPr>
                <w:trHeight w:val="567"/>
                <w:jc w:val="center"/>
              </w:trPr>
              <w:tc>
                <w:tcPr>
                  <w:tcW w:w="5000" w:type="pct"/>
                  <w:tcMar>
                    <w:top w:w="227" w:type="dxa"/>
                  </w:tcMar>
                  <w:vAlign w:val="center"/>
                </w:tcPr>
                <w:p w14:paraId="054BD796" w14:textId="414C9454" w:rsidR="00357286" w:rsidRPr="008E520C" w:rsidRDefault="00357286" w:rsidP="00357286">
                  <w:pPr>
                    <w:pStyle w:val="ad"/>
                    <w:spacing w:after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begin"/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instrText xml:space="preserve"> DOCVARIABLE  MonthStart1 \@  yyyy   \* MERGEFORMAT </w:instrText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2022</w:t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CellMar>
                      <w:top w:w="227" w:type="dxa"/>
                      <w:left w:w="85" w:type="dxa"/>
                      <w:bottom w:w="227" w:type="dxa"/>
                      <w:right w:w="8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64"/>
                    <w:gridCol w:w="2560"/>
                    <w:gridCol w:w="2560"/>
                    <w:gridCol w:w="2560"/>
                    <w:gridCol w:w="2560"/>
                    <w:gridCol w:w="2560"/>
                  </w:tblGrid>
                  <w:tr w:rsidR="00357286" w:rsidRPr="008E520C" w14:paraId="1027FE47" w14:textId="77777777" w:rsidTr="00951F50">
                    <w:tc>
                      <w:tcPr>
                        <w:tcW w:w="834" w:type="pct"/>
                        <w:tcMar>
                          <w:top w:w="57" w:type="dxa"/>
                          <w:bottom w:w="57" w:type="dxa"/>
                        </w:tcMar>
                      </w:tcPr>
                      <w:p w14:paraId="499A3A35" w14:textId="77777777" w:rsidR="00357286" w:rsidRPr="00160AAD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it-IT" w:bidi="ru-RU"/>
                          </w:rPr>
                          <w:t>ΙΑΝΟΥΑΡΙΟΣ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76"/>
                          <w:gridCol w:w="333"/>
                          <w:gridCol w:w="349"/>
                          <w:gridCol w:w="333"/>
                          <w:gridCol w:w="333"/>
                          <w:gridCol w:w="333"/>
                          <w:gridCol w:w="333"/>
                        </w:tblGrid>
                        <w:tr w:rsidR="00357286" w:rsidRPr="00160AAD" w14:paraId="12FFE998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380" w:type="dxa"/>
                              <w:shd w:val="clear" w:color="auto" w:fill="B3CBE4" w:themeFill="accent5" w:themeFillTint="66"/>
                            </w:tcPr>
                            <w:p w14:paraId="3CB7DD3E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74AF7321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353" w:type="dxa"/>
                              <w:shd w:val="clear" w:color="auto" w:fill="0070C0"/>
                            </w:tcPr>
                            <w:p w14:paraId="09E0B081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0BDFED8E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28A905E7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775433ED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B3CBE4" w:themeFill="accent5" w:themeFillTint="66"/>
                            </w:tcPr>
                            <w:p w14:paraId="7458F019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01328AA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7EB11F17" w14:textId="22D0CE7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C02C25E" w14:textId="21E2777A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40E78AA8" w14:textId="51C19029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DBF2846" w14:textId="1421CC0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978C5B7" w14:textId="3F070A4C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2945F7D7" w14:textId="5A12DFED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C41BE68" w14:textId="797CA27A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88963A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0AFEE219" w14:textId="5C75998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F3484FD" w14:textId="5F443AC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4CDED42F" w14:textId="3796769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B7EF175" w14:textId="6F281178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001DBEF" w14:textId="1566B1D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25F5624" w14:textId="40684FD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E784F5C" w14:textId="1BD9F538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691944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69C1A303" w14:textId="2A5852E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49788A6" w14:textId="114ED18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04622AFD" w14:textId="79DD495C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517E7DA" w14:textId="7219E4B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1267C06" w14:textId="45D74A28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C70C63F" w14:textId="38BD568F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D725773" w14:textId="09DCC44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72D83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49F2DFF5" w14:textId="3A9D5C58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5868443" w14:textId="256AEF2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148CB20B" w14:textId="57C9DC2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4971035" w14:textId="4593FE7B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255B4A4" w14:textId="0230E1F9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CFFED4B" w14:textId="16B89D96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513F176F" w14:textId="786C184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3CA673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5CDD761E" w14:textId="62B52532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37094952" w14:textId="1229E32B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7A4EA242" w14:textId="6B94AE0D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35B3A527" w14:textId="698D3C9D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7D3A7A7" w14:textId="4F4DEE22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DD38D62" w14:textId="41EF7CEF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57E3A8AA" w14:textId="07B7A38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D079A4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16E65A36" w14:textId="03BD912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E1F8A0F" w14:textId="683D057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3B001D05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E660BCE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BDFA025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D0FA221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BCB9B09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27B7B439" w14:textId="77777777" w:rsidR="00357286" w:rsidRPr="008E520C" w:rsidRDefault="00357286" w:rsidP="00357286">
                        <w:pPr>
                          <w:pStyle w:val="a5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4D89BB5C" w14:textId="77777777" w:rsidR="00357286" w:rsidRPr="00357286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ΦΕΒΡΟΥΑΡΙΟΣ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4"/>
                          <w:gridCol w:w="343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5FB6080D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2" w:type="pct"/>
                              <w:shd w:val="clear" w:color="auto" w:fill="B3CBE4" w:themeFill="accent5" w:themeFillTint="66"/>
                            </w:tcPr>
                            <w:p w14:paraId="37E58B4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C1D920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157862A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466D4C0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6A0B6F1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3B142B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5259F26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7553D68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655FCD5C" w14:textId="3CDBF0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7563F2E" w14:textId="280B5F7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2C28BBF" w14:textId="1B76B67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C77F587" w14:textId="29390FB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1131F66" w14:textId="3FCB77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5A8607F" w14:textId="541F33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78ADD2E" w14:textId="5AA911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3F46C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2C5A927A" w14:textId="0094F7F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B20F17" w14:textId="70CAD5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F9A4BF" w14:textId="3AEBF1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32007D" w14:textId="3E25081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B4991BB" w14:textId="4C7269E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0687000" w14:textId="0C187F8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19D8B44" w14:textId="2B78FA6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15043B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22EC5D9C" w14:textId="013F840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0CFE427" w14:textId="59C71CF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2709063" w14:textId="518E1C4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35FEA73" w14:textId="2EB90F2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1B2185E" w14:textId="5BD12EB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85D98C7" w14:textId="44D9F1F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9BAE0D6" w14:textId="1610DB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502C45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1F429262" w14:textId="5E3017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7F67757" w14:textId="1B38B0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54D3839" w14:textId="1AC1D93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E72A09A" w14:textId="08858B5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87E8C5" w14:textId="1FF3D64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F9A994" w14:textId="38C8983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3AEB6EB4" w14:textId="04959FF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49681D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0633D684" w14:textId="68BFC3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DB93862" w14:textId="3E6EAA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5B4C472" w14:textId="09BDCBF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2E10FC5" w14:textId="0E0ECAD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F26E7EA" w14:textId="139E611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29BAC56" w14:textId="7A274A9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92F3F27" w14:textId="092B85B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090AEA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5CFF6081" w14:textId="5F03670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C26216F" w14:textId="08FF5AF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DD80B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5A064D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54A77E2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4E5EDC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3DF822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5988A451" w14:textId="77777777" w:rsidR="00357286" w:rsidRPr="008E520C" w:rsidRDefault="00357286" w:rsidP="00357286">
                        <w:pPr>
                          <w:pStyle w:val="a5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6A148FF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ΜΑΡΤΙΟΣ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5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8"/>
                        </w:tblGrid>
                        <w:tr w:rsidR="00357286" w:rsidRPr="008E520C" w14:paraId="1E043DA1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31E4D19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3248C72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D0BDE7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B62F5F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E81EF8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9CFB54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8" w:type="pct"/>
                              <w:shd w:val="clear" w:color="auto" w:fill="B3CBE4" w:themeFill="accent5" w:themeFillTint="66"/>
                            </w:tcPr>
                            <w:p w14:paraId="7069984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03B3443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3BD0EF3" w14:textId="533DB9E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Tuesday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6F3425E" w14:textId="0972D18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D45CB91" w14:textId="7528E19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99F5516" w14:textId="128D83C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0901DE9" w14:textId="39CF454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3D84338" w14:textId="020EF4A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5A97916F" w14:textId="440ECD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0D24D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0F4CB33F" w14:textId="4F73501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C853362" w14:textId="7641F77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10F29E" w14:textId="3FD50B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E388432" w14:textId="2EA2E1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934421E" w14:textId="4689B70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4D9251C" w14:textId="009CBA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19715D18" w14:textId="6D6126B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4C60AD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6C4BB5CE" w14:textId="6824279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F8A8E48" w14:textId="7555948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81301A" w14:textId="7CE452B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41F4E62" w14:textId="460031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00EBFAC" w14:textId="76E5A2B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0DBFA8F" w14:textId="5D2041F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622807F4" w14:textId="027AE38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1D8C32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C9A7C80" w14:textId="6B7CE96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DA6FC4A" w14:textId="18AA89F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A2968CA" w14:textId="7D9A8D5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1A5F948" w14:textId="2BDEAF8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7590836" w14:textId="3B519AC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D9CDD47" w14:textId="5DDF883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45E1C895" w14:textId="25BC0DF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F1DC5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73C3DD39" w14:textId="77BFBB9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C0AD20A" w14:textId="39CD23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6289DA2" w14:textId="135133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F33F4B7" w14:textId="375DC03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73FF867" w14:textId="2A63B86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C298526" w14:textId="2057BB0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7FE5D4B3" w14:textId="7CE3A48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577C8E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427C304" w14:textId="593436E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4713D55" w14:textId="1B27943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74AA74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600B1A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3AD13FD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E4982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69AE797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3F629ECE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457325B8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ΑΠΡΙΛΙΟΣ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0343F4F8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6D7AD85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1CCB3D6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C00701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77D9E97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7DDF624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7DC975E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34BE4AA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3B28659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11975F4" w14:textId="3763054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8CF03C3" w14:textId="75CB912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8D00C75" w14:textId="6680DEA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07ABC52" w14:textId="3A660B7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F976B23" w14:textId="39F158A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EF5CCEC" w14:textId="022941B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6C33DD7" w14:textId="7304809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6B0C99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7CDBE01" w14:textId="507EF7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AFEDAAB" w14:textId="37D6E1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E17B5B4" w14:textId="2B2760E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EA27D3A" w14:textId="3EF5FF5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AAAF4D0" w14:textId="3EB8BE4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B7E81C4" w14:textId="5D39CBA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450A81" w14:textId="17B63A4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A11763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7324759" w14:textId="7D468DC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EE80296" w14:textId="5167706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5B82BDA" w14:textId="03DFD3B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7731AD" w14:textId="7D8FD01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B96768" w14:textId="2913425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BC0C50B" w14:textId="0671122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D53FCAE" w14:textId="1A66AFF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AECDB8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AF07E4E" w14:textId="6AAFDFB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72A793C" w14:textId="0463F3C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379D93A" w14:textId="72500D4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48F453C" w14:textId="696454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75FED5B" w14:textId="51090A4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6219EBD" w14:textId="563757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2D39AF8" w14:textId="49D4ECF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C7DE21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BAFD104" w14:textId="72ED29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2F27F29" w14:textId="5BB9193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C0539B6" w14:textId="79E7163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83D196" w14:textId="58B3B1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F0C327E" w14:textId="054362C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1FA0528" w14:textId="78B2DF6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A4B343" w14:textId="3887586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D9EE91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4584508" w14:textId="0380C24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95D1D39" w14:textId="58077EE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436DAF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77B059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592D71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D514CD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2FEA223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7461D38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67FDB62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ΜΑΪΟΣ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69312F0B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0B416EE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6848560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A184625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047D4D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6EBDA01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BB4481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4E3F306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35B061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1EE69F5A" w14:textId="784C881C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107BF7D2" w14:textId="51171E8C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7EDEE8A2" w14:textId="321B485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88F9BA4" w14:textId="675C0F01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852C81B" w14:textId="222C7923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AD3925F" w14:textId="0CF5084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11A302D5" w14:textId="3C5E6796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B0B4A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4A926C9E" w14:textId="275748A1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6E5DBD77" w14:textId="7DE3FE3F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D3A76CB" w14:textId="753D8B3D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66EC0743" w14:textId="6ADCB63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7DF740E" w14:textId="422029E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273E0FB" w14:textId="590D270C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528AB0E2" w14:textId="55DBC6B1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FE016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6F10443C" w14:textId="34B8B41F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5E16A782" w14:textId="17D5E69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6250DDB" w14:textId="1DC026DF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7691460C" w14:textId="670674A5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E39431B" w14:textId="452F0214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5D02951" w14:textId="4F2EBBB0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DCDDF59" w14:textId="79CE80E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36E095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04894688" w14:textId="3232BEB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21638F06" w14:textId="136D034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37294D4" w14:textId="73CE54FD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5DC42C9B" w14:textId="74EC0756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9F01ADD" w14:textId="1077D6D3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B4360FC" w14:textId="21861B7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2EC6F14" w14:textId="0D15EA2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77036A1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6F69157D" w14:textId="6D4E30D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2D6A46CF" w14:textId="08D07291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612B4A57" w14:textId="3D596561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54CFCEF6" w14:textId="0241E8AF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34387A9" w14:textId="6E0FF7E0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0B84580" w14:textId="469EB210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84EF095" w14:textId="2930F4AD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7B3D988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06ECA8AA" w14:textId="3DBEDF5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400F43FF" w14:textId="1455A90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4B056FE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C062172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23DDDB8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A6FA461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7801CA1E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49AD215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11E47526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ΙΟΥΝΙΟΣ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5A58ADA1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46F004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16A9CF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62140B7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608B15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06893486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58B0B63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0E4A7AE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452755F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709D38E" w14:textId="7D9E9BA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F05AECC" w14:textId="1CA433A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80FBB80" w14:textId="362EF59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E98ECDA" w14:textId="73B2A78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BC32861" w14:textId="45DE99E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8F1127E" w14:textId="5C9EE35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135F2BFD" w14:textId="62CDF5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75374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118A78A" w14:textId="0EB71B1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9E01A51" w14:textId="52A125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55E96AE" w14:textId="2451DA8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8C7516D" w14:textId="5E5CBD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18B8FA0" w14:textId="25CDE9F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211BC79" w14:textId="15A6E11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D785582" w14:textId="69E249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040FA5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7D5F9C7" w14:textId="7B91E7A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6DC2BA0" w14:textId="371D9A2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78254EA" w14:textId="531EE1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E009344" w14:textId="70BEA9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71E4DA7" w14:textId="78F529B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095D11D" w14:textId="73957F3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E843062" w14:textId="1C3705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86DF11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7D0B42D" w14:textId="7B97FCD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C9CCA6F" w14:textId="7EF5C09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60EE4FB" w14:textId="30EA9B5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4735750" w14:textId="0DB1A7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7E961A5" w14:textId="1196C7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F53B8A7" w14:textId="22A8DA6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9DFC3FA" w14:textId="2577783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1EB848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CC7AE37" w14:textId="1C4213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735529" w14:textId="3EAA5E5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A96F64A" w14:textId="12D162E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C733A0A" w14:textId="1AF186B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B868492" w14:textId="38847D5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298C775" w14:textId="3E3ABB4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5A289511" w14:textId="669D1A0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5806E9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3489A65" w14:textId="2BF80BD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357DCA0" w14:textId="1F7FA7B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CB7A7FD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CB461C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F1843C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0EDB28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9E7324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2B2045F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</w:tr>
                  <w:tr w:rsidR="00357286" w:rsidRPr="008E520C" w14:paraId="538C889C" w14:textId="77777777" w:rsidTr="00951F50">
                    <w:tc>
                      <w:tcPr>
                        <w:tcW w:w="834" w:type="pct"/>
                        <w:tcMar>
                          <w:top w:w="57" w:type="dxa"/>
                          <w:bottom w:w="57" w:type="dxa"/>
                        </w:tcMar>
                      </w:tcPr>
                      <w:p w14:paraId="6952A775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ΙΟΥΛΙΟΣ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3"/>
                          <w:gridCol w:w="344"/>
                          <w:gridCol w:w="344"/>
                          <w:gridCol w:w="344"/>
                          <w:gridCol w:w="344"/>
                          <w:gridCol w:w="336"/>
                        </w:tblGrid>
                        <w:tr w:rsidR="00357286" w:rsidRPr="008E520C" w14:paraId="5908F953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3" w:type="pct"/>
                              <w:shd w:val="clear" w:color="auto" w:fill="B3CBE4" w:themeFill="accent5" w:themeFillTint="66"/>
                            </w:tcPr>
                            <w:p w14:paraId="22EF202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4AB13A2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0C11D18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29FE13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6A8FC52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88B88F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3" w:type="pct"/>
                              <w:shd w:val="clear" w:color="auto" w:fill="B3CBE4" w:themeFill="accent5" w:themeFillTint="66"/>
                            </w:tcPr>
                            <w:p w14:paraId="0C133C9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5F6796A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4851B806" w14:textId="365AE71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20D93FA" w14:textId="2FAB597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DF29078" w14:textId="038583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9D43B5" w14:textId="7C3C13F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53B47C0" w14:textId="5CF3D5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E3C7826" w14:textId="0A8D4D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50DA3D1E" w14:textId="085C814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526E64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240AFD41" w14:textId="0F9A4B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4A25AC3" w14:textId="57CD141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80D4DC" w14:textId="4B0EE5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072FCF3" w14:textId="69A8970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65EC806" w14:textId="03BE26B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2C6E8A" w14:textId="338BF83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6C996E3C" w14:textId="7B03DBB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301F37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505D6D56" w14:textId="77B249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B386EE2" w14:textId="7D5952A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02AA7F" w14:textId="4CF4BE0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4538E2D" w14:textId="7D84EF2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4820520" w14:textId="3961578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B0B7FFA" w14:textId="4E2D87B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3339947B" w14:textId="490D68F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84AC41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3CE72D8C" w14:textId="2B3469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BCB289B" w14:textId="23E1D1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BE1867F" w14:textId="40E91C2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5F174DA" w14:textId="0705ADE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B1CAA4E" w14:textId="2E17668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BE6DBF" w14:textId="7F11DA6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4584F228" w14:textId="47C64D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D6ECF8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0751A536" w14:textId="52AACE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23BCFF2" w14:textId="2116D53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BA5741F" w14:textId="341A3C7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56490BF" w14:textId="6C4322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E11ADCC" w14:textId="73FCE63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7457714" w14:textId="180063B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0EF5F96F" w14:textId="6799BF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EF6D49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6F1C03FF" w14:textId="394CB44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0D22FF2" w14:textId="158CBAF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A86166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5155B4F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F5CB7E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307B00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58F7A16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4E477BBA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27626F9B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ΑΥΓΟΥΣΤΟΣ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7"/>
                        </w:tblGrid>
                        <w:tr w:rsidR="00357286" w:rsidRPr="008E520C" w14:paraId="3DEB06D5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660496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6ECC1D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3D4611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59E8ED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5EDAD13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0B99997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1EA1BD6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6F01AA0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C71F5FD" w14:textId="7B3B82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F6D83B" w14:textId="51BF233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AD229E0" w14:textId="4CDBDE7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B9D3311" w14:textId="7C62246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8BCF1F6" w14:textId="6ADFCC3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39B3B97" w14:textId="155FAE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3549E5CD" w14:textId="32D1B4A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A8C580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DE5F152" w14:textId="2CEF1A2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967919B" w14:textId="4243A9C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549D7B3" w14:textId="755D6C6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CE4D98D" w14:textId="7D7F712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27AC2CD" w14:textId="2D324B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A8FFE60" w14:textId="0AF510D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11E82C9" w14:textId="381E177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CA9496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519B386" w14:textId="46F41F1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608F140" w14:textId="7A73261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01BE85D" w14:textId="614DCD6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9ADEF89" w14:textId="73D56AC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0CB13A4" w14:textId="7A50EC3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9BD4F3F" w14:textId="719173C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E960777" w14:textId="068560A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2A48C6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572DBB2" w14:textId="5A42FC9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2633A99" w14:textId="75A7306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3CBA785" w14:textId="697A510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6E66C0B" w14:textId="00D1562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70CB9A7D" w14:textId="05A4BE1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DF2ABF7" w14:textId="1E50F6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1BBF4A0" w14:textId="4B79D13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3E9177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DABCD1A" w14:textId="2849BB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2E804F6" w14:textId="781F9A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A1312C7" w14:textId="4E517B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8C44C15" w14:textId="0CDB9C0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DA7C222" w14:textId="6542AC7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7CF599C" w14:textId="04C348F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8AD858B" w14:textId="6237F94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F44F28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035EE59" w14:textId="3C5B219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0059611" w14:textId="68B94B5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5AB37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FA392E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1488CC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574E743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7CDDA84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03186F79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5B792D4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ΣΕΠΤΕΜΒΡΙΟΣ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786AA282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52CBD39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708138E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871933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82AA5B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072512F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4543B6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1E77E3C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4A510D6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DE9452C" w14:textId="259F57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Thursday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90F6AD8" w14:textId="1A5F2F9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Thursday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F82D3B6" w14:textId="53520B6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Thursday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00AE88" w14:textId="1A21EDE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A3460D7" w14:textId="56871EB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673CBE1" w14:textId="08F38F5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361644A" w14:textId="131C3C0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CA59DF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27CDE53" w14:textId="140F6F8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B69D3D2" w14:textId="2E5F7A5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5EFE593" w14:textId="63F3853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F46FA6A" w14:textId="36198E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1018F52" w14:textId="5B889A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3E41C53" w14:textId="70FFD4A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11F6655" w14:textId="3D35DDF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3CE228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8AA4429" w14:textId="020CAEE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7057F30" w14:textId="25C094E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8ED00F1" w14:textId="1C4662E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74A19B5" w14:textId="5B597F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0C90DD8" w14:textId="6FB5891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C24F02F" w14:textId="6B32AC2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01F1750" w14:textId="1615DB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BE0A2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60FF719" w14:textId="47CBD3D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5D877AA8" w14:textId="4E56672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179738C" w14:textId="68C4960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B5286A5" w14:textId="5B4D808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804380A" w14:textId="65DE0AB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4E6B823" w14:textId="35796A2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233151F" w14:textId="57C9750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34F314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1981D04" w14:textId="4FF281C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39DD853" w14:textId="7D00FF1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980D8FF" w14:textId="11785B5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F11773F" w14:textId="6B12A9E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C185FBC" w14:textId="3F3D342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E1DA3CF" w14:textId="03AE9EF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6222276B" w14:textId="5E2A38B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A5DA1E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023335D" w14:textId="380A283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17628D7" w14:textId="705610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D09807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092568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90F7E8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2770493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AF73FF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7519C7C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79111C0A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ΟΚΤΩΒΡΙΟΣ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44C19509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206D9F4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883183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4844D82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14248E9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597FAC9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120E2136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431CD91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58E8985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17F44E6" w14:textId="146F032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A830219" w14:textId="259530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EF44B0E" w14:textId="1505862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CF026FC" w14:textId="6954F38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41475A6" w14:textId="2428D87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FF254EC" w14:textId="2A243C8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EB09F9F" w14:textId="4A50129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4C7533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E281126" w14:textId="356AD3B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226C1B7" w14:textId="0F04223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E233F6" w14:textId="2A91F0C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7F06432" w14:textId="0B38C68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C40A781" w14:textId="30FDB09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766FBCC" w14:textId="5692154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14D6855F" w14:textId="4A2FC8F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9533C68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DCF7C27" w14:textId="24D1DA5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BDADFF3" w14:textId="3475285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6CE49D1" w14:textId="4D77773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2F296EA" w14:textId="77CC57C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F946D7E" w14:textId="20FCD52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C39567C" w14:textId="4DB2C6B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EB7B978" w14:textId="4EE31E4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DD3113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9415FE3" w14:textId="4EC4FF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C0855D8" w14:textId="41077CD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6D1F2CC" w14:textId="4197403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F5C3FD8" w14:textId="77086C9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10A2319" w14:textId="165E727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CF169ED" w14:textId="3CDC1A2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4795588" w14:textId="54D8CF9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37A25A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548E193" w14:textId="530B903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8026F69" w14:textId="4EFAE0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078F305" w14:textId="75400E3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B100BE3" w14:textId="59F13B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1A4F415" w14:textId="04DD974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034A3C5" w14:textId="77ACE5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E7B83BF" w14:textId="7E783D0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D72A31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0036DC2" w14:textId="4A69BD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E966925" w14:textId="574F3FD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B4C76B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F737F94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CF251F2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73E6A1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078982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61E720F6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7AE8706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ΝΟΕΜΒΡΙΟΣ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61D52B3A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422C327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349921E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1B65B8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BE153B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0E560E1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16685F0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3D11757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61B1F9E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49E842B6" w14:textId="446CFA0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E541682" w14:textId="59EDDAD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AF063A0" w14:textId="7A69064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32AC844" w14:textId="05369BE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B51BC0E" w14:textId="19E600B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9A85FBF" w14:textId="1B9C1A2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B6DE334" w14:textId="0E7E08F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3CE263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03CE40EF" w14:textId="47A826A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A9DD503" w14:textId="08D7F2C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40192CE" w14:textId="4C18125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B69C3F3" w14:textId="2101E72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38F1652" w14:textId="60561E0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35827DA" w14:textId="1D9609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67FD846D" w14:textId="71B80B3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7F2C47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169CAC94" w14:textId="06CA772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3955DC5" w14:textId="72DF3B3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43B044A" w14:textId="3878E2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7206DCA" w14:textId="764BA68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220AF3B" w14:textId="1A964EC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AEF43E5" w14:textId="59857A9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80CA3BF" w14:textId="0B5DB51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E83C62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7678FD3" w14:textId="5E9BDA8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B056AE4" w14:textId="55AA77C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E2937B" w14:textId="3EE220E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440A9AD" w14:textId="2440A55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FBA4370" w14:textId="236E99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7BA079D" w14:textId="2328362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6C2E97B" w14:textId="3C01A33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67EF1D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3056E340" w14:textId="75D0FF6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058D07D" w14:textId="4D26D06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4314C4" w14:textId="36311E6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807660" w14:textId="1F90E84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4A0C2D" w14:textId="4C6B9DC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CC2093E" w14:textId="35708A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AE962C5" w14:textId="42EC539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A51B85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7F108983" w14:textId="68375B9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87860A6" w14:textId="46C48EC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D20961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62B161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DFB8ED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6A33B5F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F299BF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7C189D8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575FC398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ΔΕΚΕΜΒΡΙΟΣ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251FEF06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FDF74C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0A8F2ED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203B07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529582F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4CCE57B5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23079F0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766BEAE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1E90904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5216EC1" w14:textId="6331DB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EA2B714" w14:textId="3126C59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35679B8" w14:textId="6C15274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78860A2" w14:textId="1292391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5F00A0E" w14:textId="5D5481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4BEA7CF" w14:textId="6879CD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1387940" w14:textId="0572F90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E6A1AE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AFBA95E" w14:textId="529C5BD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39D501F" w14:textId="00EE4C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1767FE" w14:textId="465A6A9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FD2DA0" w14:textId="784AC7D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4CC2F5D" w14:textId="301B1F9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41CD44" w14:textId="33A0B9B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6C724F" w14:textId="39780E1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6F6736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7975128" w14:textId="2689795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31156C2" w14:textId="5BF951C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B3A0141" w14:textId="2F25582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B4EFDF9" w14:textId="0B8FE2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071FE63" w14:textId="0C6D2B1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039205D" w14:textId="20D6117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A9B6821" w14:textId="1B27AE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76BEE4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7B555B0" w14:textId="2D350B7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2A507AC" w14:textId="5435017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02416F1" w14:textId="204DFDD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3910401" w14:textId="79D9F38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D5355C8" w14:textId="471275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10EB512" w14:textId="4FB5F41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6C453E17" w14:textId="3E2C477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9CA1DE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2A1897D" w14:textId="1AC1C0C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A245CDF" w14:textId="00E516C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00BB665" w14:textId="1D3330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C61234D" w14:textId="783FDDD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593F5F3" w14:textId="6142411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4F2EDE" w14:textId="4CC0DE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0C5A7FB" w14:textId="6D56DD6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346455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9E9F8F7" w14:textId="60F649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000F199" w14:textId="1FF231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415A9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93C3A4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6957CB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FDDF26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0A98B0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39DFA367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5BFC458" w14:textId="77777777" w:rsidR="002A326B" w:rsidRPr="008E520C" w:rsidRDefault="002A326B" w:rsidP="002A326B">
                  <w:pPr>
                    <w:pStyle w:val="ad"/>
                    <w:spacing w:after="0"/>
                    <w:jc w:val="center"/>
                    <w:rPr>
                      <w:rFonts w:ascii="Arial Narrow" w:hAnsi="Arial Narrow" w:cs="Arial"/>
                      <w:bCs/>
                      <w:noProof/>
                      <w:color w:val="auto"/>
                      <w:sz w:val="2"/>
                      <w:szCs w:val="2"/>
                      <w:lang w:val="en-US"/>
                    </w:rPr>
                  </w:pPr>
                </w:p>
              </w:tc>
            </w:tr>
          </w:tbl>
          <w:p w14:paraId="3F1A5AF9" w14:textId="77777777" w:rsidR="002A326B" w:rsidRPr="008E520C" w:rsidRDefault="002A326B" w:rsidP="002A326B">
            <w:pPr>
              <w:pStyle w:val="a5"/>
              <w:rPr>
                <w:rFonts w:ascii="Arial Narrow" w:hAnsi="Arial Narrow" w:cs="Arial"/>
                <w:b/>
                <w:noProof/>
                <w:color w:val="auto"/>
                <w:sz w:val="2"/>
                <w:szCs w:val="2"/>
                <w:lang w:val="en-US"/>
              </w:rPr>
            </w:pPr>
          </w:p>
          <w:p w14:paraId="5FE28C7C" w14:textId="77777777" w:rsidR="00A1317C" w:rsidRPr="008E520C" w:rsidRDefault="00A1317C" w:rsidP="003F7E1D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en-US"/>
              </w:rPr>
            </w:pPr>
          </w:p>
        </w:tc>
      </w:tr>
    </w:tbl>
    <w:p w14:paraId="0E215994" w14:textId="77777777" w:rsidR="00A1317C" w:rsidRPr="008E520C" w:rsidRDefault="00A1317C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en-US"/>
        </w:rPr>
      </w:pPr>
    </w:p>
    <w:sectPr w:rsidR="00A1317C" w:rsidRPr="008E520C" w:rsidSect="00D866B7">
      <w:pgSz w:w="16838" w:h="11906" w:orient="landscape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AD481" w14:textId="77777777" w:rsidR="00DE2932" w:rsidRDefault="00DE2932">
      <w:pPr>
        <w:spacing w:after="0"/>
      </w:pPr>
      <w:r>
        <w:separator/>
      </w:r>
    </w:p>
  </w:endnote>
  <w:endnote w:type="continuationSeparator" w:id="0">
    <w:p w14:paraId="3A336D5C" w14:textId="77777777" w:rsidR="00DE2932" w:rsidRDefault="00DE29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AD991" w14:textId="77777777" w:rsidR="00DE2932" w:rsidRDefault="00DE2932">
      <w:pPr>
        <w:spacing w:after="0"/>
      </w:pPr>
      <w:r>
        <w:separator/>
      </w:r>
    </w:p>
  </w:footnote>
  <w:footnote w:type="continuationSeparator" w:id="0">
    <w:p w14:paraId="7599A18A" w14:textId="77777777" w:rsidR="00DE2932" w:rsidRDefault="00DE29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воскресенье"/>
  </w:docVars>
  <w:rsids>
    <w:rsidRoot w:val="00285C1D"/>
    <w:rsid w:val="0001540C"/>
    <w:rsid w:val="00046F7C"/>
    <w:rsid w:val="0005357B"/>
    <w:rsid w:val="00071356"/>
    <w:rsid w:val="0008688D"/>
    <w:rsid w:val="00097A25"/>
    <w:rsid w:val="000A5A57"/>
    <w:rsid w:val="000E2618"/>
    <w:rsid w:val="001162F4"/>
    <w:rsid w:val="001274F3"/>
    <w:rsid w:val="00131C69"/>
    <w:rsid w:val="0014326E"/>
    <w:rsid w:val="00151CCE"/>
    <w:rsid w:val="00160AAD"/>
    <w:rsid w:val="001A5278"/>
    <w:rsid w:val="001B01F9"/>
    <w:rsid w:val="001C41F9"/>
    <w:rsid w:val="00267092"/>
    <w:rsid w:val="00285C1D"/>
    <w:rsid w:val="002A326B"/>
    <w:rsid w:val="002A607C"/>
    <w:rsid w:val="003327F5"/>
    <w:rsid w:val="00340CAF"/>
    <w:rsid w:val="00357286"/>
    <w:rsid w:val="003C0D41"/>
    <w:rsid w:val="003E085C"/>
    <w:rsid w:val="003E7B3A"/>
    <w:rsid w:val="003F7E1D"/>
    <w:rsid w:val="00416364"/>
    <w:rsid w:val="00431B29"/>
    <w:rsid w:val="00433228"/>
    <w:rsid w:val="00440416"/>
    <w:rsid w:val="00462EAD"/>
    <w:rsid w:val="004A6170"/>
    <w:rsid w:val="004F6AAC"/>
    <w:rsid w:val="00512F2D"/>
    <w:rsid w:val="005676B9"/>
    <w:rsid w:val="00570FBB"/>
    <w:rsid w:val="00583B82"/>
    <w:rsid w:val="005923AC"/>
    <w:rsid w:val="005B23FB"/>
    <w:rsid w:val="005D5149"/>
    <w:rsid w:val="005E656F"/>
    <w:rsid w:val="00624801"/>
    <w:rsid w:val="006606BE"/>
    <w:rsid w:val="00667021"/>
    <w:rsid w:val="00692266"/>
    <w:rsid w:val="006974E1"/>
    <w:rsid w:val="006C0896"/>
    <w:rsid w:val="006C169B"/>
    <w:rsid w:val="006F513E"/>
    <w:rsid w:val="00711060"/>
    <w:rsid w:val="007B60FB"/>
    <w:rsid w:val="007C0139"/>
    <w:rsid w:val="007D45A1"/>
    <w:rsid w:val="007F564D"/>
    <w:rsid w:val="00804CE2"/>
    <w:rsid w:val="0081583A"/>
    <w:rsid w:val="00835BFD"/>
    <w:rsid w:val="00875794"/>
    <w:rsid w:val="008B1201"/>
    <w:rsid w:val="008E520C"/>
    <w:rsid w:val="008F16F7"/>
    <w:rsid w:val="009107E4"/>
    <w:rsid w:val="009164BA"/>
    <w:rsid w:val="009166BD"/>
    <w:rsid w:val="009242A7"/>
    <w:rsid w:val="00977AAE"/>
    <w:rsid w:val="00996E56"/>
    <w:rsid w:val="00997268"/>
    <w:rsid w:val="00A12667"/>
    <w:rsid w:val="00A1317C"/>
    <w:rsid w:val="00A14581"/>
    <w:rsid w:val="00A20E4C"/>
    <w:rsid w:val="00AA23D3"/>
    <w:rsid w:val="00AA3C50"/>
    <w:rsid w:val="00AE302A"/>
    <w:rsid w:val="00AE36BB"/>
    <w:rsid w:val="00B13164"/>
    <w:rsid w:val="00B24BD3"/>
    <w:rsid w:val="00B36BE5"/>
    <w:rsid w:val="00B37C7E"/>
    <w:rsid w:val="00B65B09"/>
    <w:rsid w:val="00B76CCE"/>
    <w:rsid w:val="00B85583"/>
    <w:rsid w:val="00B9476B"/>
    <w:rsid w:val="00BC3952"/>
    <w:rsid w:val="00BE5AB8"/>
    <w:rsid w:val="00BF174C"/>
    <w:rsid w:val="00C11EF4"/>
    <w:rsid w:val="00C44DFB"/>
    <w:rsid w:val="00C6519B"/>
    <w:rsid w:val="00C70F21"/>
    <w:rsid w:val="00C7354B"/>
    <w:rsid w:val="00C91F9B"/>
    <w:rsid w:val="00D41B11"/>
    <w:rsid w:val="00D44343"/>
    <w:rsid w:val="00D866B7"/>
    <w:rsid w:val="00DA6A3A"/>
    <w:rsid w:val="00DB0F02"/>
    <w:rsid w:val="00DB1BDB"/>
    <w:rsid w:val="00DC3C75"/>
    <w:rsid w:val="00DC3E08"/>
    <w:rsid w:val="00DE2932"/>
    <w:rsid w:val="00DE32AC"/>
    <w:rsid w:val="00E1407A"/>
    <w:rsid w:val="00E271E1"/>
    <w:rsid w:val="00E50BDE"/>
    <w:rsid w:val="00E774CD"/>
    <w:rsid w:val="00E77E1D"/>
    <w:rsid w:val="00E93021"/>
    <w:rsid w:val="00ED75B6"/>
    <w:rsid w:val="00F046DB"/>
    <w:rsid w:val="00F478B5"/>
    <w:rsid w:val="00F91390"/>
    <w:rsid w:val="00F93E3B"/>
    <w:rsid w:val="00FC0032"/>
    <w:rsid w:val="00FC4581"/>
    <w:rsid w:val="00FE0B6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6807</Words>
  <Characters>38804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2021-10-19T09:00:00Z</dcterms:created>
  <dcterms:modified xsi:type="dcterms:W3CDTF">2021-10-19T09:00:00Z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