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772"/>
      </w:tblGrid>
      <w:tr w:rsidR="004C2689" w:rsidRPr="00A14917" w14:paraId="11614920" w14:textId="77777777" w:rsidTr="00684356">
        <w:tc>
          <w:tcPr>
            <w:tcW w:w="5000" w:type="pct"/>
          </w:tcPr>
          <w:p w14:paraId="0E016A41" w14:textId="3A081499" w:rsidR="004C2689" w:rsidRPr="00A14917" w:rsidRDefault="00A61448" w:rsidP="00684356">
            <w:pPr>
              <w:pStyle w:val="Months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val="en-US" w:bidi="ru-RU"/>
              </w:rPr>
              <w:t>ΝΟΕΜΒΡΙΟΣ</w:t>
            </w:r>
            <w:r w:rsidR="004C2689"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 xml:space="preserve"> </w: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7F4F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2022</w: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  <w:tbl>
            <w:tblPr>
              <w:tblStyle w:val="CalendarTabl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1"/>
              <w:gridCol w:w="1511"/>
              <w:gridCol w:w="1511"/>
              <w:gridCol w:w="1511"/>
              <w:gridCol w:w="1511"/>
              <w:gridCol w:w="1511"/>
              <w:gridCol w:w="1490"/>
            </w:tblGrid>
            <w:tr w:rsidR="004C2689" w:rsidRPr="00A14917" w14:paraId="14AFB1FE" w14:textId="77777777" w:rsidTr="00A14917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755E79F" w14:textId="70EA0534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FF0000"/>
                      <w:sz w:val="20"/>
                      <w:szCs w:val="20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65A3BED0" w14:textId="4396D0B0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55DC1BA9" w14:textId="238AA2FE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781E0406" w14:textId="2673BA54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328D4E05" w14:textId="6E5599DF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71F6E8C2" w14:textId="36A33E3D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284C5D9A" w14:textId="7CCB8F9F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FF0000"/>
                      <w:sz w:val="20"/>
                      <w:szCs w:val="20"/>
                      <w:lang w:bidi="ru-RU"/>
                    </w:rPr>
                    <w:t>ΣΑΒΒΑΤΟ</w:t>
                  </w:r>
                </w:p>
              </w:tc>
            </w:tr>
            <w:tr w:rsidR="004C2689" w:rsidRPr="00A14917" w14:paraId="7E6DDDC5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334C16F8" w14:textId="00F038A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воскресенье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" 1 ""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919FCB1" w14:textId="0092A461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4FFC88D" w14:textId="2B8769EC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3BD902F" w14:textId="65118790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среда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A510F13" w14:textId="36A0D5A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2BC27FD" w14:textId="3DE53AA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пятница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1756F7D1" w14:textId="36B6844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59577495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57E1CE65" w14:textId="438CABF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CB7CE0A" w14:textId="438135E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26804D7" w14:textId="18A2D4A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B8E7037" w14:textId="78B7BD2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273CC18" w14:textId="38F3968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F6984AB" w14:textId="7AAAB55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4E1366B1" w14:textId="26C20D2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493C9A9E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0B2061A2" w14:textId="1DCE622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44E2DBC" w14:textId="2F68CB6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63D73BD" w14:textId="36113E5A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E8E0FF9" w14:textId="4CBAC5F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B07961B" w14:textId="770B517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D164AB3" w14:textId="44DEB04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2B3C740B" w14:textId="467D41D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522DF4E0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35048A52" w14:textId="7F1D010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A3B4D59" w14:textId="0505C931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01315D8" w14:textId="17C3730C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739B006" w14:textId="59311FB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B22A4A2" w14:textId="4463B98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B129526" w14:textId="665D7F4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32F0926C" w14:textId="3DEA916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117A0AED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481825B1" w14:textId="78983D9A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16ADBDA" w14:textId="1466562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B813141" w14:textId="6EDE8B4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64B7C82" w14:textId="462B587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8F43E4D" w14:textId="2EC264E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D06D6DA" w14:textId="021284F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3A6D62F4" w14:textId="6A62593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0FC93F22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1201E93D" w14:textId="4BE5A50C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E5D730B" w14:textId="197806C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2135B72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BA7CE01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F96A892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1CDC953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1EB1384A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</w:p>
              </w:tc>
            </w:tr>
          </w:tbl>
          <w:p w14:paraId="3687C36F" w14:textId="77777777" w:rsidR="004C2689" w:rsidRPr="00A14917" w:rsidRDefault="004C2689" w:rsidP="00684356">
            <w:pPr>
              <w:pStyle w:val="Months"/>
              <w:ind w:left="0"/>
              <w:jc w:val="center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val="en-US" w:bidi="ru-RU"/>
              </w:rPr>
            </w:pPr>
          </w:p>
        </w:tc>
      </w:tr>
      <w:tr w:rsidR="004C2689" w:rsidRPr="00A14917" w14:paraId="35A0C1CB" w14:textId="77777777" w:rsidTr="00684356">
        <w:tc>
          <w:tcPr>
            <w:tcW w:w="5000" w:type="pct"/>
          </w:tcPr>
          <w:p w14:paraId="5C3F1542" w14:textId="30F1251F" w:rsidR="004C2689" w:rsidRPr="00A14917" w:rsidRDefault="00A61448" w:rsidP="00684356">
            <w:pPr>
              <w:pStyle w:val="Months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val="en-US" w:bidi="ru-RU"/>
              </w:rPr>
              <w:t>ΔΕΚΕΜΒΡΙΟΣ</w:t>
            </w:r>
            <w:r w:rsidR="004C2689"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 xml:space="preserve"> </w: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7F4F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2022</w: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  <w:tbl>
            <w:tblPr>
              <w:tblStyle w:val="CalendarTabl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1"/>
              <w:gridCol w:w="1511"/>
              <w:gridCol w:w="1511"/>
              <w:gridCol w:w="1511"/>
              <w:gridCol w:w="1511"/>
              <w:gridCol w:w="1511"/>
              <w:gridCol w:w="1490"/>
            </w:tblGrid>
            <w:tr w:rsidR="004C2689" w:rsidRPr="00A14917" w14:paraId="15FF85DE" w14:textId="77777777" w:rsidTr="00A14917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B1F6D80" w14:textId="3065B416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FF0000"/>
                      <w:sz w:val="20"/>
                      <w:szCs w:val="20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7FB8B03F" w14:textId="655517E4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6B4E5EB0" w14:textId="263BD233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3893853E" w14:textId="1B9B2E9F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0E6B6661" w14:textId="55ED531B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49435C52" w14:textId="627EE7DE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839A1C3" w14:textId="66502C32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FF0000"/>
                      <w:sz w:val="20"/>
                      <w:szCs w:val="20"/>
                      <w:lang w:bidi="ru-RU"/>
                    </w:rPr>
                    <w:t>ΣΑΒΒΑΤΟ</w:t>
                  </w:r>
                </w:p>
              </w:tc>
            </w:tr>
            <w:tr w:rsidR="004C2689" w:rsidRPr="00A14917" w14:paraId="799430B4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06BF48D4" w14:textId="183EE4E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воскресенье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" 1 ""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359A2D0" w14:textId="227ADDC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0C7EF6F" w14:textId="6158606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139687E" w14:textId="3956366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среда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26A6438" w14:textId="3086A18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69385E5" w14:textId="59D14EC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пятница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54847BF4" w14:textId="2F1FBE70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1AEFD81C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451D6D44" w14:textId="0990D25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4F5978E" w14:textId="591B1FAC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CC3F1DD" w14:textId="5434949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4226580" w14:textId="37AD487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69CE4DF" w14:textId="5909E24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C052524" w14:textId="6B60B52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5C6E9FA8" w14:textId="6EFC7FB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44A55292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7E42691C" w14:textId="6B3FA6F1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4C74730" w14:textId="51A30A9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C02EB8E" w14:textId="594F98AC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7138EBD" w14:textId="01385B91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457AEB7" w14:textId="077C9CAC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2D69C51" w14:textId="74BC222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4E37903D" w14:textId="3453883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03660C65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155D7FC9" w14:textId="76F40101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EFC0634" w14:textId="282A8E1A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586DDF8" w14:textId="50961C6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1FE4E36" w14:textId="2EDBD67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40B1C4D" w14:textId="64978ED4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9496FAC" w14:textId="6E79FB6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614DDEB7" w14:textId="2493909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2AC20860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7CF6201B" w14:textId="5982408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93AAC77" w14:textId="3608A1F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AF70010" w14:textId="233EAB2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0CA2D71" w14:textId="66A974AC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73E3AC4" w14:textId="279381F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9614E91" w14:textId="66CDB3E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650FD096" w14:textId="1BCD3E6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31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6E887771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70C80458" w14:textId="314CB501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45B8A05" w14:textId="7B5FE40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037F4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6CACAF2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CD85352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2014D7B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7060F40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0E83BA23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</w:p>
              </w:tc>
            </w:tr>
          </w:tbl>
          <w:p w14:paraId="045B177D" w14:textId="77777777" w:rsidR="004C2689" w:rsidRPr="00A14917" w:rsidRDefault="004C2689" w:rsidP="00684356">
            <w:pPr>
              <w:pStyle w:val="Months"/>
              <w:ind w:left="0"/>
              <w:jc w:val="center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val="en-US" w:bidi="ru-RU"/>
              </w:rPr>
            </w:pPr>
          </w:p>
        </w:tc>
      </w:tr>
    </w:tbl>
    <w:p w14:paraId="08B80FE7" w14:textId="77777777" w:rsidR="00037F4F" w:rsidRPr="00A14917" w:rsidRDefault="00037F4F" w:rsidP="00037F4F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36"/>
          <w:szCs w:val="36"/>
          <w:lang w:val="en-US"/>
        </w:rPr>
      </w:pPr>
      <w:r w:rsidRPr="00A14917">
        <w:rPr>
          <w:rFonts w:ascii="Arial Narrow" w:hAnsi="Arial Narrow" w:cs="Calibri"/>
          <w:b/>
          <w:bCs/>
          <w:noProof/>
          <w:color w:val="auto"/>
          <w:sz w:val="56"/>
          <w:szCs w:val="56"/>
          <w:lang w:val="en-US" w:bidi="ru-RU"/>
        </w:rPr>
        <w:t>ΙΑΝΟΥΑΡΙΟΣ</w:t>
      </w:r>
      <w:r w:rsidRPr="00A14917">
        <w:rPr>
          <w:rFonts w:ascii="Arial Narrow" w:hAnsi="Arial Narrow" w:cs="Calibri"/>
          <w:b/>
          <w:bCs/>
          <w:noProof/>
          <w:color w:val="auto"/>
          <w:sz w:val="36"/>
          <w:szCs w:val="36"/>
          <w:lang w:val="en-US" w:bidi="ru-RU"/>
        </w:rPr>
        <w:t xml:space="preserve"> </w:t>
      </w:r>
      <w:r w:rsidRPr="00A14917">
        <w:rPr>
          <w:rFonts w:ascii="Arial Narrow" w:hAnsi="Arial Narrow"/>
          <w:b/>
          <w:bCs/>
          <w:noProof/>
          <w:color w:val="FF0000"/>
          <w:sz w:val="52"/>
          <w:szCs w:val="52"/>
          <w:lang w:bidi="ru-RU"/>
        </w:rPr>
        <w:fldChar w:fldCharType="begin"/>
      </w:r>
      <w:r w:rsidRPr="00A14917">
        <w:rPr>
          <w:rFonts w:ascii="Arial Narrow" w:hAnsi="Arial Narrow"/>
          <w:b/>
          <w:bCs/>
          <w:noProof/>
          <w:color w:val="FF0000"/>
          <w:sz w:val="52"/>
          <w:szCs w:val="52"/>
          <w:lang w:bidi="ru-RU"/>
        </w:rPr>
        <w:instrText xml:space="preserve"> DOCVARIABLE  MonthStart1 \@  yyyy   \* MERGEFORMAT </w:instrText>
      </w:r>
      <w:r w:rsidRPr="00A14917">
        <w:rPr>
          <w:rFonts w:ascii="Arial Narrow" w:hAnsi="Arial Narrow"/>
          <w:b/>
          <w:bCs/>
          <w:noProof/>
          <w:color w:val="FF0000"/>
          <w:sz w:val="52"/>
          <w:szCs w:val="52"/>
          <w:lang w:bidi="ru-RU"/>
        </w:rPr>
        <w:fldChar w:fldCharType="separate"/>
      </w:r>
      <w:r>
        <w:rPr>
          <w:rFonts w:ascii="Arial Narrow" w:hAnsi="Arial Narrow"/>
          <w:b/>
          <w:bCs/>
          <w:noProof/>
          <w:color w:val="FF0000"/>
          <w:sz w:val="52"/>
          <w:szCs w:val="52"/>
          <w:lang w:bidi="ru-RU"/>
        </w:rPr>
        <w:t>2023</w:t>
      </w:r>
      <w:r w:rsidRPr="00A14917">
        <w:rPr>
          <w:rFonts w:ascii="Arial Narrow" w:hAnsi="Arial Narrow"/>
          <w:b/>
          <w:bCs/>
          <w:noProof/>
          <w:color w:val="FF0000"/>
          <w:sz w:val="52"/>
          <w:szCs w:val="52"/>
          <w:lang w:bidi="ru-RU"/>
        </w:rPr>
        <w:fldChar w:fldCharType="end"/>
      </w:r>
    </w:p>
    <w:tbl>
      <w:tblPr>
        <w:tblStyle w:val="Calendar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40"/>
        <w:gridCol w:w="1537"/>
        <w:gridCol w:w="1537"/>
        <w:gridCol w:w="1537"/>
        <w:gridCol w:w="1537"/>
        <w:gridCol w:w="1537"/>
        <w:gridCol w:w="1537"/>
      </w:tblGrid>
      <w:tr w:rsidR="00037F4F" w:rsidRPr="00A14917" w14:paraId="0FFEE021" w14:textId="77777777" w:rsidTr="00E55AC2">
        <w:trPr>
          <w:trHeight w:val="284"/>
        </w:trPr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46D170" w14:textId="77777777" w:rsidR="00037F4F" w:rsidRPr="00A14917" w:rsidRDefault="00037F4F" w:rsidP="00E55AC2">
            <w:pPr>
              <w:pStyle w:val="Days"/>
              <w:rPr>
                <w:rFonts w:ascii="Arial Narrow" w:hAnsi="Arial Narrow"/>
                <w:b/>
                <w:bCs/>
                <w:noProof/>
                <w:color w:val="FF0000"/>
                <w:sz w:val="20"/>
                <w:szCs w:val="20"/>
                <w:lang w:val="en-US"/>
              </w:rPr>
            </w:pPr>
            <w:r w:rsidRPr="00A14917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bidi="ru-RU"/>
              </w:rPr>
              <w:t>ΚΥΡΙΑΚΗ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FDD68DA" w14:textId="77777777" w:rsidR="00037F4F" w:rsidRPr="00A14917" w:rsidRDefault="00037F4F" w:rsidP="00E55AC2">
            <w:pPr>
              <w:pStyle w:val="Days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  <w:lang w:val="en-US"/>
              </w:rPr>
            </w:pPr>
            <w:r w:rsidRPr="00A14917">
              <w:rPr>
                <w:rFonts w:ascii="Arial Narrow" w:hAnsi="Arial Narrow" w:cs="Arial"/>
                <w:b/>
                <w:bCs/>
                <w:color w:val="auto"/>
                <w:sz w:val="20"/>
                <w:szCs w:val="20"/>
                <w:lang w:bidi="ru-RU"/>
              </w:rPr>
              <w:t>ΔΕΥΤΕΡΑ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C0C667A" w14:textId="77777777" w:rsidR="00037F4F" w:rsidRPr="00A14917" w:rsidRDefault="00037F4F" w:rsidP="00E55AC2">
            <w:pPr>
              <w:pStyle w:val="Days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  <w:lang w:val="en-US"/>
              </w:rPr>
            </w:pPr>
            <w:r w:rsidRPr="00A14917">
              <w:rPr>
                <w:rFonts w:ascii="Arial Narrow" w:hAnsi="Arial Narrow" w:cs="Arial"/>
                <w:b/>
                <w:bCs/>
                <w:color w:val="auto"/>
                <w:sz w:val="20"/>
                <w:szCs w:val="20"/>
                <w:lang w:bidi="ru-RU"/>
              </w:rPr>
              <w:t>ΤΡΙΤΗ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2C40826" w14:textId="77777777" w:rsidR="00037F4F" w:rsidRPr="00A14917" w:rsidRDefault="00037F4F" w:rsidP="00E55AC2">
            <w:pPr>
              <w:pStyle w:val="Days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  <w:lang w:val="en-US"/>
              </w:rPr>
            </w:pPr>
            <w:r w:rsidRPr="00A14917">
              <w:rPr>
                <w:rFonts w:ascii="Arial Narrow" w:hAnsi="Arial Narrow" w:cs="Arial"/>
                <w:b/>
                <w:bCs/>
                <w:color w:val="auto"/>
                <w:sz w:val="20"/>
                <w:szCs w:val="20"/>
                <w:lang w:bidi="ru-RU"/>
              </w:rPr>
              <w:t>ΤΕΤΑΡΤΗ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5796BA0" w14:textId="77777777" w:rsidR="00037F4F" w:rsidRPr="00A14917" w:rsidRDefault="00037F4F" w:rsidP="00E55AC2">
            <w:pPr>
              <w:pStyle w:val="Days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  <w:lang w:val="en-US"/>
              </w:rPr>
            </w:pPr>
            <w:r w:rsidRPr="00A14917">
              <w:rPr>
                <w:rFonts w:ascii="Arial Narrow" w:hAnsi="Arial Narrow" w:cs="Arial"/>
                <w:b/>
                <w:bCs/>
                <w:color w:val="auto"/>
                <w:sz w:val="20"/>
                <w:szCs w:val="20"/>
                <w:lang w:bidi="ru-RU"/>
              </w:rPr>
              <w:t>ΠΕΜΠΤΗ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22C074" w14:textId="77777777" w:rsidR="00037F4F" w:rsidRPr="00A14917" w:rsidRDefault="00037F4F" w:rsidP="00E55AC2">
            <w:pPr>
              <w:pStyle w:val="Days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  <w:lang w:val="en-US"/>
              </w:rPr>
            </w:pPr>
            <w:r w:rsidRPr="00A14917">
              <w:rPr>
                <w:rFonts w:ascii="Arial Narrow" w:hAnsi="Arial Narrow" w:cs="Arial"/>
                <w:b/>
                <w:bCs/>
                <w:color w:val="auto"/>
                <w:sz w:val="20"/>
                <w:szCs w:val="20"/>
                <w:lang w:bidi="ru-RU"/>
              </w:rPr>
              <w:t>ΠΑΡΑΣΚΕΥΗ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63DE821" w14:textId="77777777" w:rsidR="00037F4F" w:rsidRPr="00A14917" w:rsidRDefault="00037F4F" w:rsidP="00E55AC2">
            <w:pPr>
              <w:pStyle w:val="Days"/>
              <w:rPr>
                <w:rFonts w:ascii="Arial Narrow" w:hAnsi="Arial Narrow"/>
                <w:b/>
                <w:bCs/>
                <w:noProof/>
                <w:color w:val="FF0000"/>
                <w:sz w:val="20"/>
                <w:szCs w:val="20"/>
                <w:lang w:val="en-US"/>
              </w:rPr>
            </w:pPr>
            <w:r w:rsidRPr="00A14917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bidi="ru-RU"/>
              </w:rPr>
              <w:t>ΣΑΒΒΑΤΟ</w:t>
            </w:r>
          </w:p>
        </w:tc>
      </w:tr>
      <w:tr w:rsidR="00037F4F" w:rsidRPr="00A14917" w14:paraId="29C36AFE" w14:textId="77777777" w:rsidTr="00E55AC2">
        <w:trPr>
          <w:trHeight w:val="680"/>
        </w:trPr>
        <w:tc>
          <w:tcPr>
            <w:tcW w:w="715" w:type="pct"/>
            <w:tcMar>
              <w:left w:w="57" w:type="dxa"/>
            </w:tcMar>
          </w:tcPr>
          <w:p w14:paraId="3FE916EC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</w:instrText>
            </w:r>
            <w:r w:rsidRPr="00A14917">
              <w:rPr>
                <w:rFonts w:ascii="Arial Narrow" w:hAnsi="Arial Narrow" w:cs="Calibri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" 1 ""</w:instrText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6C2139C4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 “</w:instrText>
            </w:r>
            <w:r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" 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51B212D5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 “</w:instrText>
            </w:r>
            <w:r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" 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37894E52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 “</w:instrText>
            </w:r>
            <w:r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" 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298E6A92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= “</w:instrText>
            </w:r>
            <w:r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" 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579B2127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 “</w:instrText>
            </w:r>
            <w:r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" 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=E2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=E2+1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6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6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7553C542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</w:instrText>
            </w:r>
            <w:r w:rsidRPr="00A14917">
              <w:rPr>
                <w:rFonts w:ascii="Arial Narrow" w:hAnsi="Arial Narrow" w:cs="Calibri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" 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037F4F" w:rsidRPr="00A14917" w14:paraId="458F9E97" w14:textId="77777777" w:rsidTr="00E55AC2">
        <w:trPr>
          <w:trHeight w:val="680"/>
        </w:trPr>
        <w:tc>
          <w:tcPr>
            <w:tcW w:w="715" w:type="pct"/>
            <w:tcMar>
              <w:left w:w="57" w:type="dxa"/>
            </w:tcMar>
          </w:tcPr>
          <w:p w14:paraId="48EC490C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=G2+1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2BBB22BC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453043D0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67A66145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74EE84AE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7D6507A2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=E3+1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27E2DEF1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037F4F" w:rsidRPr="00A14917" w14:paraId="722C7983" w14:textId="77777777" w:rsidTr="00E55AC2">
        <w:trPr>
          <w:trHeight w:val="680"/>
        </w:trPr>
        <w:tc>
          <w:tcPr>
            <w:tcW w:w="715" w:type="pct"/>
            <w:tcMar>
              <w:left w:w="57" w:type="dxa"/>
            </w:tcMar>
          </w:tcPr>
          <w:p w14:paraId="31C3D4EF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=G3+1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40CC92A4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032271CD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5B747F3E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1F424917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4CFAC07C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=E4+1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4AB739AD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037F4F" w:rsidRPr="00A14917" w14:paraId="4D1FC621" w14:textId="77777777" w:rsidTr="00E55AC2">
        <w:trPr>
          <w:trHeight w:val="680"/>
        </w:trPr>
        <w:tc>
          <w:tcPr>
            <w:tcW w:w="715" w:type="pct"/>
            <w:tcMar>
              <w:left w:w="57" w:type="dxa"/>
            </w:tcMar>
          </w:tcPr>
          <w:p w14:paraId="2F3E845C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=G4+1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0C689B4F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241AF008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38771D93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4CB672DC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0E612F53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=E5+1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41614EFB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037F4F" w:rsidRPr="00A14917" w14:paraId="03BE0FAC" w14:textId="77777777" w:rsidTr="00E55AC2">
        <w:trPr>
          <w:trHeight w:val="680"/>
        </w:trPr>
        <w:tc>
          <w:tcPr>
            <w:tcW w:w="715" w:type="pct"/>
            <w:tcMar>
              <w:left w:w="57" w:type="dxa"/>
            </w:tcMar>
          </w:tcPr>
          <w:p w14:paraId="5700BCC0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=G5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=G5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=G5+1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5255E6A5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447E1A10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34BAB4A6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79B1202A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1B2BDFA0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=E6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=E6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=E6+1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7D2EB40B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037F4F" w:rsidRPr="00A14917" w14:paraId="4C62BDD1" w14:textId="77777777" w:rsidTr="00E55AC2">
        <w:trPr>
          <w:trHeight w:val="680"/>
        </w:trPr>
        <w:tc>
          <w:tcPr>
            <w:tcW w:w="715" w:type="pct"/>
            <w:tcMar>
              <w:left w:w="57" w:type="dxa"/>
            </w:tcMar>
          </w:tcPr>
          <w:p w14:paraId="2D6BEEC3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=G6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=G6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=G6+1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20B367F0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A14917"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4" w:type="pct"/>
            <w:tcMar>
              <w:left w:w="57" w:type="dxa"/>
            </w:tcMar>
          </w:tcPr>
          <w:p w14:paraId="1DA72567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Mar>
              <w:left w:w="57" w:type="dxa"/>
            </w:tcMar>
          </w:tcPr>
          <w:p w14:paraId="30529146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Mar>
              <w:left w:w="57" w:type="dxa"/>
            </w:tcMar>
          </w:tcPr>
          <w:p w14:paraId="6A9BEE63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Mar>
              <w:left w:w="57" w:type="dxa"/>
            </w:tcMar>
          </w:tcPr>
          <w:p w14:paraId="7B154280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Mar>
              <w:left w:w="57" w:type="dxa"/>
            </w:tcMar>
          </w:tcPr>
          <w:p w14:paraId="79A50FF9" w14:textId="77777777" w:rsidR="00037F4F" w:rsidRPr="00A14917" w:rsidRDefault="00037F4F" w:rsidP="00E55AC2">
            <w:pPr>
              <w:pStyle w:val="Dates"/>
              <w:ind w:right="57"/>
              <w:jc w:val="right"/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val="en-US"/>
              </w:rPr>
            </w:pPr>
          </w:p>
        </w:tc>
      </w:tr>
    </w:tbl>
    <w:p w14:paraId="2B3E424A" w14:textId="5FFF23E7" w:rsidR="00F93E3B" w:rsidRPr="00A14917" w:rsidRDefault="00F93E3B" w:rsidP="00622A4A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F93E3B" w:rsidRPr="00A14917" w:rsidSect="0053443A">
      <w:pgSz w:w="11906" w:h="16838" w:code="9"/>
      <w:pgMar w:top="227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9B870" w14:textId="77777777" w:rsidR="00AB64BC" w:rsidRDefault="00AB64BC">
      <w:pPr>
        <w:spacing w:after="0"/>
      </w:pPr>
      <w:r>
        <w:separator/>
      </w:r>
    </w:p>
  </w:endnote>
  <w:endnote w:type="continuationSeparator" w:id="0">
    <w:p w14:paraId="1D4AE580" w14:textId="77777777" w:rsidR="00AB64BC" w:rsidRDefault="00AB64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5806F" w14:textId="77777777" w:rsidR="00AB64BC" w:rsidRDefault="00AB64BC">
      <w:pPr>
        <w:spacing w:after="0"/>
      </w:pPr>
      <w:r>
        <w:separator/>
      </w:r>
    </w:p>
  </w:footnote>
  <w:footnote w:type="continuationSeparator" w:id="0">
    <w:p w14:paraId="50B5BEB6" w14:textId="77777777" w:rsidR="00AB64BC" w:rsidRDefault="00AB64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воскресенье"/>
  </w:docVars>
  <w:rsids>
    <w:rsidRoot w:val="00285C1D"/>
    <w:rsid w:val="000320BD"/>
    <w:rsid w:val="00037F4F"/>
    <w:rsid w:val="0005357B"/>
    <w:rsid w:val="00071356"/>
    <w:rsid w:val="00097A25"/>
    <w:rsid w:val="000A5A57"/>
    <w:rsid w:val="001274F3"/>
    <w:rsid w:val="00151CCE"/>
    <w:rsid w:val="001B01F9"/>
    <w:rsid w:val="001C41F9"/>
    <w:rsid w:val="001D7BF6"/>
    <w:rsid w:val="001F4992"/>
    <w:rsid w:val="00211686"/>
    <w:rsid w:val="002549DD"/>
    <w:rsid w:val="002562E7"/>
    <w:rsid w:val="00285C1D"/>
    <w:rsid w:val="002C3AAE"/>
    <w:rsid w:val="002D6CC9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2367"/>
    <w:rsid w:val="004A6170"/>
    <w:rsid w:val="004B2D3B"/>
    <w:rsid w:val="004C2689"/>
    <w:rsid w:val="004F6AAC"/>
    <w:rsid w:val="00512F2D"/>
    <w:rsid w:val="0053443A"/>
    <w:rsid w:val="00570FBB"/>
    <w:rsid w:val="00583B82"/>
    <w:rsid w:val="00587A70"/>
    <w:rsid w:val="005923AC"/>
    <w:rsid w:val="005B1D94"/>
    <w:rsid w:val="005D5149"/>
    <w:rsid w:val="005E656F"/>
    <w:rsid w:val="00622A4A"/>
    <w:rsid w:val="00644D11"/>
    <w:rsid w:val="00667021"/>
    <w:rsid w:val="006974E1"/>
    <w:rsid w:val="006C0896"/>
    <w:rsid w:val="006D33C0"/>
    <w:rsid w:val="006F513E"/>
    <w:rsid w:val="00712732"/>
    <w:rsid w:val="007252FD"/>
    <w:rsid w:val="00736D04"/>
    <w:rsid w:val="00793FEE"/>
    <w:rsid w:val="007C0139"/>
    <w:rsid w:val="007D45A1"/>
    <w:rsid w:val="007E26D7"/>
    <w:rsid w:val="007F564D"/>
    <w:rsid w:val="00804FAE"/>
    <w:rsid w:val="00807A85"/>
    <w:rsid w:val="00821925"/>
    <w:rsid w:val="008329EB"/>
    <w:rsid w:val="008527AC"/>
    <w:rsid w:val="00864371"/>
    <w:rsid w:val="0087060A"/>
    <w:rsid w:val="008960FF"/>
    <w:rsid w:val="008B1201"/>
    <w:rsid w:val="008B63DD"/>
    <w:rsid w:val="008D5CE8"/>
    <w:rsid w:val="008F16F7"/>
    <w:rsid w:val="009164BA"/>
    <w:rsid w:val="009166BD"/>
    <w:rsid w:val="00941C64"/>
    <w:rsid w:val="00953D91"/>
    <w:rsid w:val="00977AAE"/>
    <w:rsid w:val="00986CA6"/>
    <w:rsid w:val="00996E56"/>
    <w:rsid w:val="00997268"/>
    <w:rsid w:val="009C2BB5"/>
    <w:rsid w:val="009F1541"/>
    <w:rsid w:val="00A121C6"/>
    <w:rsid w:val="00A12667"/>
    <w:rsid w:val="00A14581"/>
    <w:rsid w:val="00A14917"/>
    <w:rsid w:val="00A20E4C"/>
    <w:rsid w:val="00A27EAE"/>
    <w:rsid w:val="00A433DD"/>
    <w:rsid w:val="00A45449"/>
    <w:rsid w:val="00A45A28"/>
    <w:rsid w:val="00A47413"/>
    <w:rsid w:val="00A5559C"/>
    <w:rsid w:val="00A61448"/>
    <w:rsid w:val="00AA1636"/>
    <w:rsid w:val="00AA23D3"/>
    <w:rsid w:val="00AA3C50"/>
    <w:rsid w:val="00AB56B7"/>
    <w:rsid w:val="00AB64BC"/>
    <w:rsid w:val="00AE302A"/>
    <w:rsid w:val="00AE36BB"/>
    <w:rsid w:val="00B10C6B"/>
    <w:rsid w:val="00B37C7E"/>
    <w:rsid w:val="00B65B09"/>
    <w:rsid w:val="00B85583"/>
    <w:rsid w:val="00B9476B"/>
    <w:rsid w:val="00BA0878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A1094"/>
    <w:rsid w:val="00DC1675"/>
    <w:rsid w:val="00DE32AC"/>
    <w:rsid w:val="00E1407A"/>
    <w:rsid w:val="00E318B9"/>
    <w:rsid w:val="00E4358B"/>
    <w:rsid w:val="00E50BDE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223"/>
    <w:rsid w:val="00FA67E1"/>
    <w:rsid w:val="00FC0032"/>
    <w:rsid w:val="00FE571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2021-06-30T09:31:00Z</dcterms:created>
  <dcterms:modified xsi:type="dcterms:W3CDTF">2021-06-30T09:31:00Z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