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443"/>
        <w:gridCol w:w="5443"/>
      </w:tblGrid>
      <w:tr w:rsidR="00363461" w:rsidRPr="00B63497" w14:paraId="4DF5CE19" w14:textId="77777777" w:rsidTr="00363461">
        <w:tc>
          <w:tcPr>
            <w:tcW w:w="2500" w:type="pct"/>
          </w:tcPr>
          <w:p w14:paraId="5A667E12" w14:textId="00FC56BE" w:rsidR="00363461" w:rsidRPr="00B63497" w:rsidRDefault="000B5C01" w:rsidP="00143A61">
            <w:pPr>
              <w:pStyle w:val="ad"/>
              <w:jc w:val="left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t>ΟΚΤΩΒΡΙΟΣ</w:t>
            </w:r>
          </w:p>
        </w:tc>
        <w:tc>
          <w:tcPr>
            <w:tcW w:w="2500" w:type="pct"/>
          </w:tcPr>
          <w:p w14:paraId="055FF990" w14:textId="3BF84601" w:rsidR="00363461" w:rsidRPr="00B63497" w:rsidRDefault="00363461">
            <w:pPr>
              <w:pStyle w:val="ad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begin"/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separate"/>
            </w:r>
            <w:r w:rsidR="000B5C01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t>2022</w:t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363461" w:rsidRPr="00B63497" w14:paraId="59F8FEFE" w14:textId="77777777" w:rsidTr="00363461">
        <w:tc>
          <w:tcPr>
            <w:tcW w:w="5000" w:type="pct"/>
            <w:gridSpan w:val="2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542"/>
              <w:gridCol w:w="1561"/>
              <w:gridCol w:w="1561"/>
              <w:gridCol w:w="1561"/>
              <w:gridCol w:w="1561"/>
              <w:gridCol w:w="1561"/>
              <w:gridCol w:w="1539"/>
            </w:tblGrid>
            <w:tr w:rsidR="00143A61" w:rsidRPr="00B63497" w14:paraId="326EA3F7" w14:textId="77777777" w:rsidTr="00B63497">
              <w:trPr>
                <w:trHeight w:val="340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648C78F5" w14:textId="5287F32C" w:rsidR="00143A61" w:rsidRPr="000B5C01" w:rsidRDefault="000B5C01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0B5C01"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  <w:lang w:bidi="ru-RU"/>
                    </w:rPr>
                    <w:t>ΚΥΡΙΑΚΗ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1D979D" w:themeFill="accent1"/>
                  <w:vAlign w:val="center"/>
                </w:tcPr>
                <w:p w14:paraId="7C093BF2" w14:textId="4B2A53B4" w:rsidR="00143A61" w:rsidRPr="000B5C01" w:rsidRDefault="000B5C01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0B5C01"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  <w:lang w:bidi="ru-RU"/>
                    </w:rPr>
                    <w:t>ΔΕΥΤΕΡΑ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5D9D42" w:themeFill="accent3"/>
                  <w:vAlign w:val="center"/>
                </w:tcPr>
                <w:p w14:paraId="094DB72B" w14:textId="14EB1DE1" w:rsidR="00143A61" w:rsidRPr="000B5C01" w:rsidRDefault="000B5C01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0B5C01"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  <w:lang w:bidi="ru-RU"/>
                    </w:rPr>
                    <w:t>ΤΡΙΤΗ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427EBD" w:themeFill="accent5"/>
                  <w:vAlign w:val="center"/>
                </w:tcPr>
                <w:p w14:paraId="057890AA" w14:textId="06ED0495" w:rsidR="00143A61" w:rsidRPr="000B5C01" w:rsidRDefault="000B5C01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0B5C01"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  <w:lang w:bidi="ru-RU"/>
                    </w:rPr>
                    <w:t>ΤΕΤΑΡΤΗ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7D528B64" w14:textId="114D027C" w:rsidR="00143A61" w:rsidRPr="000B5C01" w:rsidRDefault="000B5C01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0B5C01"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  <w:lang w:bidi="ru-RU"/>
                    </w:rPr>
                    <w:t>ΠΕΜΠΤΗ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28021" w:themeFill="accent2"/>
                  <w:vAlign w:val="center"/>
                </w:tcPr>
                <w:p w14:paraId="62BA8006" w14:textId="096091DF" w:rsidR="00143A61" w:rsidRPr="000B5C01" w:rsidRDefault="000B5C01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0B5C01"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  <w:lang w:bidi="ru-RU"/>
                    </w:rPr>
                    <w:t>ΠΑΡΑΣΚΕΥΗ</w:t>
                  </w:r>
                </w:p>
              </w:tc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27CE5A65" w14:textId="29F40EEE" w:rsidR="00143A61" w:rsidRPr="000B5C01" w:rsidRDefault="000B5C01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0B5C01">
                    <w:rPr>
                      <w:rFonts w:cs="Arial"/>
                      <w:b/>
                      <w:bCs/>
                      <w:color w:val="FFFFFF" w:themeColor="background1"/>
                      <w:sz w:val="20"/>
                      <w:szCs w:val="20"/>
                      <w:lang w:bidi="ru-RU"/>
                    </w:rPr>
                    <w:t>ΣΑΒΒΑΤΟ</w:t>
                  </w:r>
                </w:p>
              </w:tc>
            </w:tr>
            <w:tr w:rsidR="00363461" w:rsidRPr="00B63497" w14:paraId="46792EC2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9951B50" w14:textId="6FB7CA6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«воскресенье" 1 ""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45AB12" w14:textId="24F9F555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«понедельник" 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=A2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=A2+1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3C0B7AB" w14:textId="6F87284D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 «вторник" 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=B2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=B2+1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3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352E4B4" w14:textId="6CC651A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 «среда" 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=C2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=C2+1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4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E1C8F1B" w14:textId="5D9B396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= «четверг" 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=D2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=D2+1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5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AABDC0" w14:textId="7CE421B6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 «пятница" 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=E2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=E2+1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6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93E4F68" w14:textId="6DEFAB1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 «суббота" 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=F2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1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=F2+1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 w:rsidRPr="00B63497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1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2DCC6DDF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203AA7C" w14:textId="1060DA5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=G2+1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2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1B02100" w14:textId="46F67B8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=A3+1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3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CEEE18D" w14:textId="2DDA83E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=B3+1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4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34FD549" w14:textId="2712451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=C3+1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5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B61D1F" w14:textId="0400B144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=D3+1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6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D8812AB" w14:textId="0F21129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=E3+1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7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840ECE2" w14:textId="1C2078D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=F3+1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8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05D7515F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69FE0B3" w14:textId="49B3BF5E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=G3+1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9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E7C00F5" w14:textId="04AC8BB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=A4+1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10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63D66E2" w14:textId="438D92D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=B4+1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11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CA0C890" w14:textId="0D6B571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=C4+1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12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F3B1BB1" w14:textId="0A5D56C6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=D4+1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13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9A25E46" w14:textId="7A7B23C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=E4+1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14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5075868" w14:textId="02464295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=F4+1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15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641254D5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05956D8" w14:textId="0EC01503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=G4+1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16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65722F" w14:textId="7531B110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=A5+1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17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4DA6D7C" w14:textId="7C99E544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=B5+1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18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AA703FE" w14:textId="2E5798F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=C5+1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19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450E7DD" w14:textId="060A6D8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=D5+1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20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DBD2CA" w14:textId="7DBFF3CE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=E5+1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21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232707E" w14:textId="3A74B38E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=F5+1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22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0093770C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4D5F07" w14:textId="36D6983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22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22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23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9434C62" w14:textId="42F41563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23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24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5D63852" w14:textId="0208B7E5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24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25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63B9123" w14:textId="3BA1413D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26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63B9C0C" w14:textId="0265AB6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27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7DE31E8" w14:textId="4E03534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28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22D57F0" w14:textId="358AFB51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29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3A598725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44AA734" w14:textId="14B8B404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30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FD574D" w14:textId="277625E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="000B5C01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31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="000B5C01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0B5C01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31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80AE90B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59B38CD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EDF04EA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CCC42D3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32C6CDF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</w:p>
              </w:tc>
            </w:tr>
          </w:tbl>
          <w:p w14:paraId="090683BF" w14:textId="77777777" w:rsidR="00363461" w:rsidRPr="00B63497" w:rsidRDefault="00363461">
            <w:pPr>
              <w:pStyle w:val="ad"/>
              <w:rPr>
                <w:rFonts w:cs="Arial"/>
                <w:b/>
                <w:bCs/>
                <w:color w:val="auto"/>
                <w:lang w:bidi="ru-RU"/>
              </w:rPr>
            </w:pPr>
          </w:p>
        </w:tc>
      </w:tr>
      <w:tr w:rsidR="001D5391" w:rsidRPr="00B63497" w14:paraId="511C3436" w14:textId="77777777" w:rsidTr="00363461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</w:tblPr>
            <w:tblGrid>
              <w:gridCol w:w="5336"/>
              <w:gridCol w:w="107"/>
            </w:tblGrid>
            <w:tr w:rsidR="001D5391" w:rsidRPr="00B63497" w14:paraId="18A7EC7F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bottom w:val="dashed" w:sz="4" w:space="0" w:color="auto"/>
                  </w:tcBorders>
                </w:tcPr>
                <w:p w14:paraId="287C034B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8971FB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0C6A41D1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7D288F2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8082B1A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6ACE0DF9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636B995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1E64ABD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3F432A0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7DFAF71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FE58A3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A96593D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0A470B61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628C4740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77F93EEC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34EA3DB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94E9D6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07CC9294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2FEFE10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209824E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F6208D7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4E1FF761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B62263F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86D417" w14:textId="77777777" w:rsidR="001D5391" w:rsidRPr="00B63497" w:rsidRDefault="001D5391" w:rsidP="001D5391">
            <w:pPr>
              <w:pStyle w:val="ad"/>
              <w:jc w:val="left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</w:tblPr>
            <w:tblGrid>
              <w:gridCol w:w="107"/>
              <w:gridCol w:w="5336"/>
            </w:tblGrid>
            <w:tr w:rsidR="001D5391" w:rsidRPr="00B63497" w14:paraId="14849C40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2EFA04A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left w:val="nil"/>
                    <w:bottom w:val="dashed" w:sz="4" w:space="0" w:color="auto"/>
                  </w:tcBorders>
                </w:tcPr>
                <w:p w14:paraId="4891981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3F171AA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3E6AFA5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2912090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32B82B6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50A266F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0154F44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F4B31D8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274247D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34CA487A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52239CAB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12C4128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0707D28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29D9872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3B3E24FD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5A1DC1B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6FC85BF6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32EE16C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72EC56BC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E3FD299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747CDB5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74F74C8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8331D9" w14:textId="77777777" w:rsidR="001D5391" w:rsidRPr="00B63497" w:rsidRDefault="001D5391" w:rsidP="001D5391">
            <w:pPr>
              <w:pStyle w:val="ad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</w:p>
        </w:tc>
      </w:tr>
    </w:tbl>
    <w:p w14:paraId="26C6261C" w14:textId="77777777" w:rsidR="00F93E3B" w:rsidRPr="002650D8" w:rsidRDefault="00F93E3B">
      <w:pPr>
        <w:pStyle w:val="a5"/>
        <w:rPr>
          <w:rFonts w:cs="Arial"/>
          <w:b/>
          <w:bCs/>
          <w:color w:val="auto"/>
          <w:sz w:val="2"/>
          <w:szCs w:val="2"/>
        </w:rPr>
      </w:pPr>
    </w:p>
    <w:sectPr w:rsidR="00F93E3B" w:rsidRPr="002650D8" w:rsidSect="002650D8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B8ABE" w14:textId="77777777" w:rsidR="00BB5623" w:rsidRDefault="00BB5623">
      <w:pPr>
        <w:spacing w:after="0"/>
      </w:pPr>
      <w:r>
        <w:separator/>
      </w:r>
    </w:p>
  </w:endnote>
  <w:endnote w:type="continuationSeparator" w:id="0">
    <w:p w14:paraId="1CB0D8E0" w14:textId="77777777" w:rsidR="00BB5623" w:rsidRDefault="00BB56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4D6CEA" w14:textId="77777777" w:rsidR="00BB5623" w:rsidRDefault="00BB5623">
      <w:pPr>
        <w:spacing w:after="0"/>
      </w:pPr>
      <w:r>
        <w:separator/>
      </w:r>
    </w:p>
  </w:footnote>
  <w:footnote w:type="continuationSeparator" w:id="0">
    <w:p w14:paraId="0AE24CF8" w14:textId="77777777" w:rsidR="00BB5623" w:rsidRDefault="00BB56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340BD"/>
    <w:rsid w:val="00055B0A"/>
    <w:rsid w:val="000B2A45"/>
    <w:rsid w:val="000B5C01"/>
    <w:rsid w:val="001274F3"/>
    <w:rsid w:val="00143A61"/>
    <w:rsid w:val="0016700E"/>
    <w:rsid w:val="001D5391"/>
    <w:rsid w:val="001F3D0F"/>
    <w:rsid w:val="0021056C"/>
    <w:rsid w:val="002616A2"/>
    <w:rsid w:val="002650D8"/>
    <w:rsid w:val="002703A3"/>
    <w:rsid w:val="002833B4"/>
    <w:rsid w:val="003051CA"/>
    <w:rsid w:val="003327F5"/>
    <w:rsid w:val="00335F3F"/>
    <w:rsid w:val="00343447"/>
    <w:rsid w:val="00363461"/>
    <w:rsid w:val="00367550"/>
    <w:rsid w:val="0037433E"/>
    <w:rsid w:val="003D6EF6"/>
    <w:rsid w:val="00491DA3"/>
    <w:rsid w:val="004C3BD1"/>
    <w:rsid w:val="005858C8"/>
    <w:rsid w:val="005B7782"/>
    <w:rsid w:val="005E656F"/>
    <w:rsid w:val="00686FEE"/>
    <w:rsid w:val="006C0896"/>
    <w:rsid w:val="00736B7D"/>
    <w:rsid w:val="007C0139"/>
    <w:rsid w:val="00834DD9"/>
    <w:rsid w:val="0086612F"/>
    <w:rsid w:val="00881600"/>
    <w:rsid w:val="008B7D77"/>
    <w:rsid w:val="008E04AA"/>
    <w:rsid w:val="009164BA"/>
    <w:rsid w:val="00951F39"/>
    <w:rsid w:val="00A14581"/>
    <w:rsid w:val="00AA23D3"/>
    <w:rsid w:val="00AE36BB"/>
    <w:rsid w:val="00B63497"/>
    <w:rsid w:val="00BB5623"/>
    <w:rsid w:val="00CD0425"/>
    <w:rsid w:val="00CD59A7"/>
    <w:rsid w:val="00D64BC2"/>
    <w:rsid w:val="00DD2555"/>
    <w:rsid w:val="00DE32AC"/>
    <w:rsid w:val="00E77E1D"/>
    <w:rsid w:val="00EF5124"/>
    <w:rsid w:val="00F701B7"/>
    <w:rsid w:val="00F930B5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2021-06-20T15:50:00Z</dcterms:created>
  <dcterms:modified xsi:type="dcterms:W3CDTF">2021-06-20T15:50:00Z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