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3628"/>
        <w:gridCol w:w="3629"/>
        <w:gridCol w:w="3629"/>
      </w:tblGrid>
      <w:tr w:rsidR="006D475B" w:rsidRPr="00C329B9" w14:paraId="4DF5CE19" w14:textId="77777777" w:rsidTr="00A27FB7">
        <w:tc>
          <w:tcPr>
            <w:tcW w:w="1666" w:type="pct"/>
          </w:tcPr>
          <w:p w14:paraId="3871158A" w14:textId="0FB9A7D5" w:rsidR="00B20375" w:rsidRPr="00A81C17" w:rsidRDefault="00C3790F" w:rsidP="00B20375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rFonts w:ascii="Arial Narrow" w:hAnsi="Arial Narrow" w:cs="Arial"/>
                <w:color w:val="auto"/>
                <w:sz w:val="28"/>
                <w:szCs w:val="28"/>
                <w:lang w:val="de-DE" w:bidi="ru-RU"/>
              </w:rPr>
              <w:t>ΣΕΠΤΕΜΒΡΙΟΣ</w:t>
            </w:r>
            <w:r w:rsidR="00B20375" w:rsidRPr="00A81C17">
              <w:rPr>
                <w:rFonts w:ascii="Arial Narrow" w:hAnsi="Arial Narrow" w:cs="Arial"/>
                <w:color w:val="auto"/>
                <w:sz w:val="28"/>
                <w:szCs w:val="28"/>
                <w:lang w:val="de-DE" w:bidi="ru-RU"/>
              </w:rPr>
              <w:t xml:space="preserve"> </w:t>
            </w:r>
            <w:r w:rsidR="00B20375" w:rsidRPr="00A81C17">
              <w:rPr>
                <w:rFonts w:ascii="Arial Narrow" w:hAnsi="Arial Narrow" w:cs="Arial"/>
                <w:color w:val="auto"/>
                <w:sz w:val="28"/>
                <w:szCs w:val="28"/>
                <w:lang w:bidi="ru-RU"/>
              </w:rPr>
              <w:fldChar w:fldCharType="begin"/>
            </w:r>
            <w:r w:rsidR="00B20375" w:rsidRPr="00A81C17">
              <w:rPr>
                <w:rFonts w:ascii="Arial Narrow" w:hAnsi="Arial Narrow" w:cs="Arial"/>
                <w:color w:val="auto"/>
                <w:sz w:val="28"/>
                <w:szCs w:val="28"/>
                <w:lang w:bidi="ru-RU"/>
              </w:rPr>
              <w:instrText xml:space="preserve"> DOCVARIABLE  MonthStart1 \@  yyyy   \* MERGEFORMAT </w:instrText>
            </w:r>
            <w:r w:rsidR="00B20375" w:rsidRPr="00A81C17">
              <w:rPr>
                <w:rFonts w:ascii="Arial Narrow" w:hAnsi="Arial Narrow" w:cs="Arial"/>
                <w:color w:val="auto"/>
                <w:sz w:val="28"/>
                <w:szCs w:val="28"/>
                <w:lang w:bidi="ru-RU"/>
              </w:rPr>
              <w:fldChar w:fldCharType="separate"/>
            </w:r>
            <w:r w:rsidR="00DE519F">
              <w:rPr>
                <w:rFonts w:ascii="Arial Narrow" w:hAnsi="Arial Narrow" w:cs="Arial"/>
                <w:color w:val="auto"/>
                <w:sz w:val="28"/>
                <w:szCs w:val="28"/>
                <w:lang w:bidi="ru-RU"/>
              </w:rPr>
              <w:t>2022</w:t>
            </w:r>
            <w:r w:rsidR="00B20375" w:rsidRPr="00A81C17">
              <w:rPr>
                <w:rFonts w:ascii="Arial Narrow" w:hAnsi="Arial Narrow" w:cs="Arial"/>
                <w:color w:val="auto"/>
                <w:sz w:val="28"/>
                <w:szCs w:val="28"/>
                <w:lang w:bidi="ru-RU"/>
              </w:rPr>
              <w:fldChar w:fldCharType="end"/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7"/>
              <w:gridCol w:w="521"/>
              <w:gridCol w:w="520"/>
              <w:gridCol w:w="520"/>
              <w:gridCol w:w="520"/>
              <w:gridCol w:w="520"/>
              <w:gridCol w:w="510"/>
            </w:tblGrid>
            <w:tr w:rsidR="00B20375" w:rsidRPr="00A81C17" w14:paraId="31205498" w14:textId="77777777" w:rsidTr="00715813">
              <w:trPr>
                <w:trHeight w:val="20"/>
              </w:trPr>
              <w:tc>
                <w:tcPr>
                  <w:tcW w:w="711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655411E4" w14:textId="248D24C5" w:rsidR="00B20375" w:rsidRPr="00E60DD6" w:rsidRDefault="00C3790F" w:rsidP="00B20375">
                  <w:pPr>
                    <w:pStyle w:val="Days"/>
                    <w:spacing w:before="0"/>
                    <w:rPr>
                      <w:rFonts w:ascii="Arial Narrow" w:hAnsi="Arial Narrow" w:cs="Arial"/>
                      <w:color w:val="FF0000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FF0000"/>
                      <w:sz w:val="14"/>
                      <w:szCs w:val="14"/>
                      <w:lang w:val="de-DE" w:bidi="ru-RU"/>
                    </w:rPr>
                    <w:t>ΚΥ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</w:tcPr>
                <w:p w14:paraId="653F51F6" w14:textId="7670DA95" w:rsidR="00B20375" w:rsidRPr="00A81C17" w:rsidRDefault="00C3790F" w:rsidP="00B20375">
                  <w:pPr>
                    <w:pStyle w:val="Days"/>
                    <w:spacing w:before="0"/>
                    <w:rPr>
                      <w:rFonts w:ascii="Arial Narrow" w:hAnsi="Arial Narrow" w:cs="Arial"/>
                      <w:color w:val="auto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4"/>
                      <w:szCs w:val="14"/>
                      <w:lang w:val="de-DE" w:bidi="ru-RU"/>
                    </w:rPr>
                    <w:t>ΔΕ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</w:tcPr>
                <w:p w14:paraId="4938270E" w14:textId="741E58DF" w:rsidR="00B20375" w:rsidRPr="00A81C17" w:rsidRDefault="00C3790F" w:rsidP="00B20375">
                  <w:pPr>
                    <w:pStyle w:val="Days"/>
                    <w:spacing w:before="0"/>
                    <w:rPr>
                      <w:rFonts w:ascii="Arial Narrow" w:hAnsi="Arial Narrow" w:cs="Arial"/>
                      <w:color w:val="auto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4"/>
                      <w:szCs w:val="14"/>
                      <w:lang w:val="de-DE" w:bidi="ru-RU"/>
                    </w:rPr>
                    <w:t>ΤΡ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</w:tcPr>
                <w:p w14:paraId="0A3F1204" w14:textId="6A3AA138" w:rsidR="00B20375" w:rsidRPr="00A81C17" w:rsidRDefault="00C3790F" w:rsidP="00B20375">
                  <w:pPr>
                    <w:pStyle w:val="Days"/>
                    <w:spacing w:before="0"/>
                    <w:rPr>
                      <w:rFonts w:ascii="Arial Narrow" w:hAnsi="Arial Narrow" w:cs="Arial"/>
                      <w:color w:val="auto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4"/>
                      <w:szCs w:val="14"/>
                      <w:lang w:val="de-DE" w:bidi="ru-RU"/>
                    </w:rPr>
                    <w:t>ΤΕ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</w:tcPr>
                <w:p w14:paraId="30A2D355" w14:textId="5D17D210" w:rsidR="00B20375" w:rsidRPr="00A81C17" w:rsidRDefault="00C3790F" w:rsidP="00B20375">
                  <w:pPr>
                    <w:pStyle w:val="Days"/>
                    <w:spacing w:before="0"/>
                    <w:rPr>
                      <w:rFonts w:ascii="Arial Narrow" w:hAnsi="Arial Narrow" w:cs="Arial"/>
                      <w:color w:val="auto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4"/>
                      <w:szCs w:val="14"/>
                      <w:lang w:val="de-DE"/>
                    </w:rPr>
                    <w:t>ΠΕ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</w:tcPr>
                <w:p w14:paraId="71924056" w14:textId="1E46B60A" w:rsidR="00B20375" w:rsidRPr="00A81C17" w:rsidRDefault="00C3790F" w:rsidP="00B20375">
                  <w:pPr>
                    <w:pStyle w:val="Days"/>
                    <w:spacing w:before="0"/>
                    <w:rPr>
                      <w:rFonts w:ascii="Arial Narrow" w:hAnsi="Arial Narrow" w:cs="Arial"/>
                      <w:color w:val="auto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4"/>
                      <w:szCs w:val="14"/>
                      <w:lang w:val="de-DE" w:bidi="ru-RU"/>
                    </w:rPr>
                    <w:t>ΠΑ</w:t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2BB28FE" w14:textId="29EC25DE" w:rsidR="00B20375" w:rsidRPr="00E60DD6" w:rsidRDefault="00C3790F" w:rsidP="00B20375">
                  <w:pPr>
                    <w:pStyle w:val="Days"/>
                    <w:spacing w:before="0"/>
                    <w:rPr>
                      <w:rFonts w:ascii="Arial Narrow" w:hAnsi="Arial Narrow" w:cs="Arial"/>
                      <w:color w:val="FF0000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FF0000"/>
                      <w:sz w:val="14"/>
                      <w:szCs w:val="14"/>
                      <w:lang w:val="de-DE" w:bidi="ru-RU"/>
                    </w:rPr>
                    <w:t>ΣΑ</w:t>
                  </w:r>
                </w:p>
              </w:tc>
            </w:tr>
            <w:tr w:rsidR="00B20375" w:rsidRPr="00A81C17" w14:paraId="6722A485" w14:textId="77777777" w:rsidTr="00715813">
              <w:trPr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405A0729" w14:textId="52D1932C" w:rsidR="00B20375" w:rsidRPr="00E60DD6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 «воскресенье" 1 ""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58D195B9" w14:textId="1A1F7738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«понедельник" 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7B69AE46" w14:textId="03EC6155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«вторник" 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204FABFE" w14:textId="409623F2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«среда" 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2B85ECCB" w14:textId="392FCC59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= «четверг" 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4BD9E017" w14:textId="2E2D2A7B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«пятница" 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0076C2FA" w14:textId="5764CB19" w:rsidR="00B20375" w:rsidRPr="00E60DD6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 «суббота" 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3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3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3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B20375" w:rsidRPr="00A81C17" w14:paraId="33AA1173" w14:textId="77777777" w:rsidTr="00715813">
              <w:trPr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370E68E5" w14:textId="65C97362" w:rsidR="00B20375" w:rsidRPr="00E60DD6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4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3EDAF1AF" w14:textId="0183174E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70768DE7" w14:textId="3456EF94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0F2ED420" w14:textId="416150A2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28C972F" w14:textId="56142C82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3690AB75" w14:textId="115A03DE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670E88FC" w14:textId="1F8C03E2" w:rsidR="00B20375" w:rsidRPr="00E60DD6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10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B20375" w:rsidRPr="00A81C17" w14:paraId="0F5B3537" w14:textId="77777777" w:rsidTr="00715813">
              <w:trPr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1E6C43D1" w14:textId="489B9AB1" w:rsidR="00B20375" w:rsidRPr="00E60DD6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11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3A727700" w14:textId="18758CA7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544C1F2E" w14:textId="014C23A7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0754FBEF" w14:textId="697464F0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6251B998" w14:textId="16B7ADA6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7449D7C7" w14:textId="1298438B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4FE7EC25" w14:textId="70F4E20C" w:rsidR="00B20375" w:rsidRPr="00E60DD6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17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B20375" w:rsidRPr="00A81C17" w14:paraId="223FE7AB" w14:textId="77777777" w:rsidTr="00715813">
              <w:trPr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3915366E" w14:textId="3A93B7F1" w:rsidR="00B20375" w:rsidRPr="00E60DD6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18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7DD5DD51" w14:textId="522A2017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09877F2" w14:textId="59A478B2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443E3AC8" w14:textId="2D9E4696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2261E985" w14:textId="1A9F0573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21484525" w14:textId="7157F420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6C916E43" w14:textId="0AB08F87" w:rsidR="00B20375" w:rsidRPr="00E60DD6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24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B20375" w:rsidRPr="00A81C17" w14:paraId="30A90BE3" w14:textId="77777777" w:rsidTr="00715813">
              <w:trPr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08A7512F" w14:textId="6427B977" w:rsidR="00B20375" w:rsidRPr="00E60DD6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24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24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>30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25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25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25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5E2252F" w14:textId="4F0C311E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FB93CE4" w14:textId="07F3AD76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2061AEE0" w14:textId="3CDFF50D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5E7E9C1E" w14:textId="6C7BAC0F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3A381572" w14:textId="68667094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149B9B7F" w14:textId="3845C634" w:rsidR="00B20375" w:rsidRPr="00E60DD6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30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30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>30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E60DD6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30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B20375" w:rsidRPr="00A81C17" w14:paraId="7B14EB77" w14:textId="77777777" w:rsidTr="00715813">
              <w:trPr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6039D882" w14:textId="05FA2C81" w:rsidR="00B20375" w:rsidRPr="00E60DD6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E60DD6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30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>30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E60DD6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29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2633D349" w14:textId="2F0A9717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caps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2D3D6C1D" w14:textId="77777777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28697126" w14:textId="77777777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702685C2" w14:textId="77777777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0E66435" w14:textId="77777777" w:rsidR="00B20375" w:rsidRPr="00A81C17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719EFB20" w14:textId="77777777" w:rsidR="00B20375" w:rsidRPr="00E60DD6" w:rsidRDefault="00B20375" w:rsidP="00B20375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</w:p>
              </w:tc>
            </w:tr>
          </w:tbl>
          <w:p w14:paraId="19F83484" w14:textId="01E37F3B" w:rsidR="006D475B" w:rsidRPr="00363461" w:rsidRDefault="006D475B" w:rsidP="00E7087C">
            <w:pPr>
              <w:pStyle w:val="ad"/>
              <w:jc w:val="center"/>
              <w:rPr>
                <w:rFonts w:cs="Arial"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1667" w:type="pct"/>
          </w:tcPr>
          <w:p w14:paraId="348AF210" w14:textId="373CA548" w:rsidR="006D475B" w:rsidRDefault="006D475B" w:rsidP="00E7087C">
            <w:pPr>
              <w:pStyle w:val="ad"/>
              <w:jc w:val="center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DE519F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  <w:p w14:paraId="5A667E12" w14:textId="0F034AAC" w:rsidR="006D475B" w:rsidRPr="00EE2B5A" w:rsidRDefault="00C3790F" w:rsidP="00E7087C">
            <w:pPr>
              <w:pStyle w:val="ad"/>
              <w:jc w:val="center"/>
              <w:rPr>
                <w:rFonts w:cs="Arial"/>
                <w:color w:val="auto"/>
                <w:sz w:val="52"/>
                <w:szCs w:val="52"/>
                <w:lang w:bidi="ru-RU"/>
              </w:rPr>
            </w:pPr>
            <w:r>
              <w:rPr>
                <w:rFonts w:cs="Arial"/>
                <w:color w:val="auto"/>
                <w:sz w:val="52"/>
                <w:szCs w:val="52"/>
                <w:lang w:bidi="ru-RU"/>
              </w:rPr>
              <w:t>ΟΚΤΩΒΡΙΟΣ</w:t>
            </w:r>
          </w:p>
        </w:tc>
        <w:tc>
          <w:tcPr>
            <w:tcW w:w="1667" w:type="pct"/>
          </w:tcPr>
          <w:p w14:paraId="59919BF9" w14:textId="52B3B549" w:rsidR="00C329B9" w:rsidRPr="00C329B9" w:rsidRDefault="00C3790F" w:rsidP="00C329B9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rFonts w:ascii="Arial Narrow" w:hAnsi="Arial Narrow" w:cs="Arial"/>
                <w:color w:val="auto"/>
                <w:sz w:val="28"/>
                <w:szCs w:val="28"/>
                <w:lang w:val="de-DE" w:bidi="ru-RU"/>
              </w:rPr>
              <w:t>ΝΟΕΜΒΡΙΟΣ</w:t>
            </w:r>
            <w:r w:rsidR="00C329B9" w:rsidRPr="00C329B9">
              <w:rPr>
                <w:rFonts w:ascii="Arial Narrow" w:hAnsi="Arial Narrow" w:cs="Arial"/>
                <w:color w:val="auto"/>
                <w:sz w:val="28"/>
                <w:szCs w:val="28"/>
                <w:lang w:val="de-DE" w:bidi="ru-RU"/>
              </w:rPr>
              <w:t xml:space="preserve"> </w:t>
            </w:r>
            <w:r w:rsidR="00C329B9" w:rsidRPr="00C329B9">
              <w:rPr>
                <w:rFonts w:ascii="Arial Narrow" w:hAnsi="Arial Narrow" w:cs="Arial"/>
                <w:color w:val="auto"/>
                <w:sz w:val="28"/>
                <w:szCs w:val="28"/>
                <w:lang w:bidi="ru-RU"/>
              </w:rPr>
              <w:fldChar w:fldCharType="begin"/>
            </w:r>
            <w:r w:rsidR="00C329B9" w:rsidRPr="00C329B9">
              <w:rPr>
                <w:rFonts w:ascii="Arial Narrow" w:hAnsi="Arial Narrow" w:cs="Arial"/>
                <w:color w:val="auto"/>
                <w:sz w:val="28"/>
                <w:szCs w:val="28"/>
                <w:lang w:bidi="ru-RU"/>
              </w:rPr>
              <w:instrText xml:space="preserve"> DOCVARIABLE  MonthStart1 \@  yyyy   \* MERGEFORMAT </w:instrText>
            </w:r>
            <w:r w:rsidR="00C329B9" w:rsidRPr="00C329B9">
              <w:rPr>
                <w:rFonts w:ascii="Arial Narrow" w:hAnsi="Arial Narrow" w:cs="Arial"/>
                <w:color w:val="auto"/>
                <w:sz w:val="28"/>
                <w:szCs w:val="28"/>
                <w:lang w:bidi="ru-RU"/>
              </w:rPr>
              <w:fldChar w:fldCharType="separate"/>
            </w:r>
            <w:r w:rsidR="00DE519F">
              <w:rPr>
                <w:rFonts w:ascii="Arial Narrow" w:hAnsi="Arial Narrow" w:cs="Arial"/>
                <w:color w:val="auto"/>
                <w:sz w:val="28"/>
                <w:szCs w:val="28"/>
                <w:lang w:bidi="ru-RU"/>
              </w:rPr>
              <w:t>2022</w:t>
            </w:r>
            <w:r w:rsidR="00C329B9" w:rsidRPr="00C329B9">
              <w:rPr>
                <w:rFonts w:ascii="Arial Narrow" w:hAnsi="Arial Narrow" w:cs="Arial"/>
                <w:color w:val="auto"/>
                <w:sz w:val="28"/>
                <w:szCs w:val="28"/>
                <w:lang w:bidi="ru-RU"/>
              </w:rPr>
              <w:fldChar w:fldCharType="end"/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7"/>
              <w:gridCol w:w="522"/>
              <w:gridCol w:w="520"/>
              <w:gridCol w:w="520"/>
              <w:gridCol w:w="520"/>
              <w:gridCol w:w="520"/>
              <w:gridCol w:w="510"/>
            </w:tblGrid>
            <w:tr w:rsidR="00C329B9" w:rsidRPr="00C329B9" w14:paraId="3681C6BC" w14:textId="77777777" w:rsidTr="00C329B9">
              <w:trPr>
                <w:trHeight w:val="20"/>
              </w:trPr>
              <w:tc>
                <w:tcPr>
                  <w:tcW w:w="711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310296C" w14:textId="050059F8" w:rsidR="00C329B9" w:rsidRPr="00E60DD6" w:rsidRDefault="00C3790F" w:rsidP="00C329B9">
                  <w:pPr>
                    <w:pStyle w:val="Days"/>
                    <w:spacing w:before="0"/>
                    <w:rPr>
                      <w:rFonts w:ascii="Arial Narrow" w:hAnsi="Arial Narrow" w:cs="Arial"/>
                      <w:color w:val="FF0000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FF0000"/>
                      <w:sz w:val="14"/>
                      <w:szCs w:val="14"/>
                      <w:lang w:val="de-DE" w:bidi="ru-RU"/>
                    </w:rPr>
                    <w:t>ΚΥ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</w:tcPr>
                <w:p w14:paraId="6E11C130" w14:textId="29D4C98F" w:rsidR="00C329B9" w:rsidRPr="00C329B9" w:rsidRDefault="00C3790F" w:rsidP="00C329B9">
                  <w:pPr>
                    <w:pStyle w:val="Days"/>
                    <w:spacing w:before="0"/>
                    <w:rPr>
                      <w:rFonts w:ascii="Arial Narrow" w:hAnsi="Arial Narrow" w:cs="Arial"/>
                      <w:color w:val="auto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4"/>
                      <w:szCs w:val="14"/>
                      <w:lang w:val="de-DE" w:bidi="ru-RU"/>
                    </w:rPr>
                    <w:t>ΔΕ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</w:tcPr>
                <w:p w14:paraId="3A2D4E0B" w14:textId="1899726C" w:rsidR="00C329B9" w:rsidRPr="00C329B9" w:rsidRDefault="00C3790F" w:rsidP="00C329B9">
                  <w:pPr>
                    <w:pStyle w:val="Days"/>
                    <w:spacing w:before="0"/>
                    <w:rPr>
                      <w:rFonts w:ascii="Arial Narrow" w:hAnsi="Arial Narrow" w:cs="Arial"/>
                      <w:color w:val="auto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4"/>
                      <w:szCs w:val="14"/>
                      <w:lang w:val="de-DE" w:bidi="ru-RU"/>
                    </w:rPr>
                    <w:t>ΤΡ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</w:tcPr>
                <w:p w14:paraId="7717BC5B" w14:textId="6E906A6F" w:rsidR="00C329B9" w:rsidRPr="00C329B9" w:rsidRDefault="00C3790F" w:rsidP="00C329B9">
                  <w:pPr>
                    <w:pStyle w:val="Days"/>
                    <w:spacing w:before="0"/>
                    <w:rPr>
                      <w:rFonts w:ascii="Arial Narrow" w:hAnsi="Arial Narrow" w:cs="Arial"/>
                      <w:color w:val="auto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4"/>
                      <w:szCs w:val="14"/>
                      <w:lang w:val="de-DE" w:bidi="ru-RU"/>
                    </w:rPr>
                    <w:t>ΤΕ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</w:tcPr>
                <w:p w14:paraId="64A1F062" w14:textId="1273930E" w:rsidR="00C329B9" w:rsidRPr="00C329B9" w:rsidRDefault="00C3790F" w:rsidP="00C329B9">
                  <w:pPr>
                    <w:pStyle w:val="Days"/>
                    <w:spacing w:before="0"/>
                    <w:rPr>
                      <w:rFonts w:ascii="Arial Narrow" w:hAnsi="Arial Narrow" w:cs="Arial"/>
                      <w:color w:val="auto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4"/>
                      <w:szCs w:val="14"/>
                      <w:lang w:val="de-DE"/>
                    </w:rPr>
                    <w:t>ΠΕ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</w:tcPr>
                <w:p w14:paraId="338FCD39" w14:textId="5199CF38" w:rsidR="00C329B9" w:rsidRPr="00C329B9" w:rsidRDefault="00C3790F" w:rsidP="00C329B9">
                  <w:pPr>
                    <w:pStyle w:val="Days"/>
                    <w:spacing w:before="0"/>
                    <w:rPr>
                      <w:rFonts w:ascii="Arial Narrow" w:hAnsi="Arial Narrow" w:cs="Arial"/>
                      <w:color w:val="auto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4"/>
                      <w:szCs w:val="14"/>
                      <w:lang w:val="de-DE" w:bidi="ru-RU"/>
                    </w:rPr>
                    <w:t>ΠΑ</w:t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2EC0D395" w14:textId="2EB58F9A" w:rsidR="00C329B9" w:rsidRPr="00E60DD6" w:rsidRDefault="00C3790F" w:rsidP="00C329B9">
                  <w:pPr>
                    <w:pStyle w:val="Days"/>
                    <w:spacing w:before="0"/>
                    <w:rPr>
                      <w:rFonts w:ascii="Arial Narrow" w:hAnsi="Arial Narrow" w:cs="Arial"/>
                      <w:color w:val="FF0000"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Narrow" w:hAnsi="Arial Narrow" w:cs="Arial"/>
                      <w:noProof/>
                      <w:color w:val="FF0000"/>
                      <w:sz w:val="14"/>
                      <w:szCs w:val="14"/>
                      <w:lang w:val="de-DE" w:bidi="ru-RU"/>
                    </w:rPr>
                    <w:t>ΣΑ</w:t>
                  </w:r>
                </w:p>
              </w:tc>
            </w:tr>
            <w:tr w:rsidR="00C329B9" w:rsidRPr="00C329B9" w14:paraId="3EA866CE" w14:textId="77777777" w:rsidTr="00C329B9">
              <w:trPr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2BB1D857" w14:textId="7B0934E2" w:rsidR="00C329B9" w:rsidRPr="00E60DD6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 «воскресенье" 1 ""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60C5445D" w14:textId="66AB5E2B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«понедельник" 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0ADC9DEC" w14:textId="3A26888F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«вторник" 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4CA31D0F" w14:textId="2E79DA5D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«среда" 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289E9660" w14:textId="1B137B3D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= «четверг" 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66FBB71E" w14:textId="18588735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«пятница" 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61ACD65C" w14:textId="34FC2ABE" w:rsidR="00C329B9" w:rsidRPr="00E60DD6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 «суббота" 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4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5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5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5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329B9" w:rsidRPr="00C329B9" w14:paraId="63985CE5" w14:textId="77777777" w:rsidTr="00C329B9">
              <w:trPr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5D7CCF71" w14:textId="3228A453" w:rsidR="00C329B9" w:rsidRPr="00E60DD6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6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82EFD64" w14:textId="7426A014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5DBBA8E9" w14:textId="660852AB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034BECB5" w14:textId="1DCC5F30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2C48B1D" w14:textId="0F8D5A28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9198339" w14:textId="6D5B61C9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02CBE838" w14:textId="116577AA" w:rsidR="00C329B9" w:rsidRPr="00E60DD6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12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329B9" w:rsidRPr="00C329B9" w14:paraId="4375A4CC" w14:textId="77777777" w:rsidTr="00C329B9">
              <w:trPr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6730B201" w14:textId="7CB1BCC5" w:rsidR="00C329B9" w:rsidRPr="00E60DD6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13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5229C806" w14:textId="29382C68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27EB6B18" w14:textId="537E877B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0D783430" w14:textId="4BC686A0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5776DF51" w14:textId="7B01D7C2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06620404" w14:textId="10794746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7940BBE8" w14:textId="54D2EB4A" w:rsidR="00C329B9" w:rsidRPr="00E60DD6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19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329B9" w:rsidRPr="00C329B9" w14:paraId="388D01F6" w14:textId="77777777" w:rsidTr="00C329B9">
              <w:trPr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13400725" w14:textId="28070D33" w:rsidR="00C329B9" w:rsidRPr="00E60DD6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20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A5ED289" w14:textId="4C63BC5F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42BF9F2C" w14:textId="581C5634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4C4A26D0" w14:textId="4883F1A9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53BFCC82" w14:textId="4CC52356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001573FE" w14:textId="33DABE05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520F85CE" w14:textId="667953C0" w:rsidR="00C329B9" w:rsidRPr="00E60DD6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26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329B9" w:rsidRPr="00C329B9" w14:paraId="4D17B6F2" w14:textId="77777777" w:rsidTr="00C329B9">
              <w:trPr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1490FE7B" w14:textId="6FC973C2" w:rsidR="00C329B9" w:rsidRPr="00E60DD6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26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26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>30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27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27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t>27</w: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97F6C6F" w14:textId="2B41F412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486F9732" w14:textId="47595AFF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7C082DD4" w14:textId="44FDB04C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60D327F5" w14:textId="5C17B376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FB0CB48" w14:textId="28B8BF7B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5C734480" w14:textId="1287895A" w:rsidR="00C329B9" w:rsidRPr="00E60DD6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E60DD6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27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E60DD6">
                    <w:rPr>
                      <w:rFonts w:ascii="Arial Narrow" w:hAnsi="Arial Narrow" w:cs="Arial"/>
                      <w:caps/>
                      <w:color w:val="FF0000"/>
                      <w:sz w:val="20"/>
                      <w:szCs w:val="20"/>
                      <w:lang w:bidi="ru-RU"/>
                    </w:rPr>
                    <w:instrText>30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E60DD6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28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E60DD6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28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329B9" w:rsidRPr="00C329B9" w14:paraId="19FFFDB3" w14:textId="77777777" w:rsidTr="00C329B9">
              <w:trPr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21D23097" w14:textId="3C17D31A" w:rsidR="00C329B9" w:rsidRPr="00E60DD6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E60DD6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28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E60DD6">
                    <w:rPr>
                      <w:rFonts w:ascii="Arial Narrow" w:hAnsi="Arial Narrow" w:cs="Arial"/>
                      <w:caps/>
                      <w:color w:val="FF0000"/>
                      <w:sz w:val="20"/>
                      <w:szCs w:val="20"/>
                      <w:lang w:bidi="ru-RU"/>
                    </w:rPr>
                    <w:instrText>30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E60DD6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29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E60DD6">
                    <w:rPr>
                      <w:rFonts w:ascii="Arial Narrow" w:hAnsi="Arial Narrow" w:cs="Arial"/>
                      <w:noProof/>
                      <w:color w:val="FF0000"/>
                      <w:sz w:val="20"/>
                      <w:szCs w:val="20"/>
                      <w:lang w:bidi="ru-RU"/>
                    </w:rPr>
                    <w:instrText>29</w:instrText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E60DD6"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79EE00F" w14:textId="7C82B2C4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E519F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caps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B43775"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B43775"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450652B3" w14:textId="77777777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1E9F8029" w14:textId="77777777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68046448" w14:textId="77777777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  <w:vAlign w:val="bottom"/>
                </w:tcPr>
                <w:p w14:paraId="0B8811A0" w14:textId="77777777" w:rsidR="00C329B9" w:rsidRPr="00C329B9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auto"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0" w:type="dxa"/>
                  </w:tcMar>
                  <w:vAlign w:val="bottom"/>
                </w:tcPr>
                <w:p w14:paraId="7E18D713" w14:textId="77777777" w:rsidR="00C329B9" w:rsidRPr="00E60DD6" w:rsidRDefault="00C329B9" w:rsidP="00C329B9">
                  <w:pPr>
                    <w:pStyle w:val="Dates"/>
                    <w:spacing w:after="0"/>
                    <w:rPr>
                      <w:rFonts w:ascii="Arial Narrow" w:hAnsi="Arial Narrow" w:cs="Arial"/>
                      <w:color w:val="FF0000"/>
                      <w:sz w:val="20"/>
                      <w:szCs w:val="20"/>
                      <w:lang w:val="de-DE"/>
                    </w:rPr>
                  </w:pPr>
                </w:p>
              </w:tc>
            </w:tr>
          </w:tbl>
          <w:p w14:paraId="055FF990" w14:textId="513EF4D2" w:rsidR="006D475B" w:rsidRPr="00C329B9" w:rsidRDefault="006D475B" w:rsidP="00E7087C">
            <w:pPr>
              <w:pStyle w:val="ad"/>
              <w:jc w:val="center"/>
              <w:rPr>
                <w:rFonts w:cs="Arial"/>
                <w:color w:val="auto"/>
                <w:sz w:val="72"/>
                <w:szCs w:val="72"/>
                <w:lang w:val="de-DE" w:bidi="ru-RU"/>
              </w:rPr>
            </w:pPr>
          </w:p>
        </w:tc>
      </w:tr>
      <w:tr w:rsidR="00363461" w:rsidRPr="00363461" w14:paraId="59F8FEFE" w14:textId="77777777" w:rsidTr="00A27FB7">
        <w:tc>
          <w:tcPr>
            <w:tcW w:w="5000" w:type="pct"/>
            <w:gridSpan w:val="3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42"/>
              <w:gridCol w:w="1561"/>
              <w:gridCol w:w="1561"/>
              <w:gridCol w:w="1561"/>
              <w:gridCol w:w="1561"/>
              <w:gridCol w:w="1561"/>
              <w:gridCol w:w="1539"/>
            </w:tblGrid>
            <w:tr w:rsidR="00143A61" w:rsidRPr="00363461" w14:paraId="326EA3F7" w14:textId="77777777" w:rsidTr="008D2E21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48C78F5" w14:textId="33D418B6" w:rsidR="00143A61" w:rsidRPr="00DE519F" w:rsidRDefault="00C3790F" w:rsidP="00143A61">
                  <w:pPr>
                    <w:pStyle w:val="Days"/>
                    <w:rPr>
                      <w:rFonts w:cs="Arial"/>
                      <w:color w:val="FFFFFF" w:themeColor="background1"/>
                      <w:sz w:val="20"/>
                      <w:szCs w:val="20"/>
                    </w:rPr>
                  </w:pPr>
                  <w:r w:rsidRPr="00DE519F">
                    <w:rPr>
                      <w:rFonts w:cs="Arial"/>
                      <w:color w:val="FFFFFF" w:themeColor="background1"/>
                      <w:sz w:val="20"/>
                      <w:szCs w:val="20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7C093BF2" w14:textId="1A983AF5" w:rsidR="00143A61" w:rsidRPr="00DE519F" w:rsidRDefault="00C3790F" w:rsidP="00143A61">
                  <w:pPr>
                    <w:pStyle w:val="Days"/>
                    <w:rPr>
                      <w:rFonts w:cs="Arial"/>
                      <w:color w:val="FFFFFF" w:themeColor="background1"/>
                      <w:sz w:val="20"/>
                      <w:szCs w:val="20"/>
                    </w:rPr>
                  </w:pPr>
                  <w:r w:rsidRPr="00DE519F">
                    <w:rPr>
                      <w:rFonts w:cs="Arial"/>
                      <w:color w:val="FFFFFF" w:themeColor="background1"/>
                      <w:sz w:val="20"/>
                      <w:szCs w:val="20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094DB72B" w14:textId="5E0376E3" w:rsidR="00143A61" w:rsidRPr="00DE519F" w:rsidRDefault="00C3790F" w:rsidP="00143A61">
                  <w:pPr>
                    <w:pStyle w:val="Days"/>
                    <w:rPr>
                      <w:rFonts w:cs="Arial"/>
                      <w:color w:val="FFFFFF" w:themeColor="background1"/>
                      <w:sz w:val="20"/>
                      <w:szCs w:val="20"/>
                    </w:rPr>
                  </w:pPr>
                  <w:r w:rsidRPr="00DE519F">
                    <w:rPr>
                      <w:rFonts w:cs="Arial"/>
                      <w:color w:val="FFFFFF" w:themeColor="background1"/>
                      <w:sz w:val="20"/>
                      <w:szCs w:val="20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057890AA" w14:textId="59CEC3A9" w:rsidR="00143A61" w:rsidRPr="00DE519F" w:rsidRDefault="00C3790F" w:rsidP="00143A61">
                  <w:pPr>
                    <w:pStyle w:val="Days"/>
                    <w:rPr>
                      <w:rFonts w:cs="Arial"/>
                      <w:color w:val="FFFFFF" w:themeColor="background1"/>
                      <w:sz w:val="20"/>
                      <w:szCs w:val="20"/>
                    </w:rPr>
                  </w:pPr>
                  <w:r w:rsidRPr="00DE519F">
                    <w:rPr>
                      <w:rFonts w:cs="Arial"/>
                      <w:color w:val="FFFFFF" w:themeColor="background1"/>
                      <w:sz w:val="20"/>
                      <w:szCs w:val="20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E5C335" w:themeFill="accent4"/>
                  <w:vAlign w:val="center"/>
                </w:tcPr>
                <w:p w14:paraId="7D528B64" w14:textId="4B34E958" w:rsidR="00143A61" w:rsidRPr="00DE519F" w:rsidRDefault="00C3790F" w:rsidP="00143A61">
                  <w:pPr>
                    <w:pStyle w:val="Days"/>
                    <w:rPr>
                      <w:rFonts w:cs="Arial"/>
                      <w:color w:val="FFFFFF" w:themeColor="background1"/>
                      <w:sz w:val="20"/>
                      <w:szCs w:val="20"/>
                    </w:rPr>
                  </w:pPr>
                  <w:r w:rsidRPr="00DE519F">
                    <w:rPr>
                      <w:rFonts w:cs="Arial"/>
                      <w:color w:val="FFFFFF" w:themeColor="background1"/>
                      <w:sz w:val="20"/>
                      <w:szCs w:val="20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62BA8006" w14:textId="463079BB" w:rsidR="00143A61" w:rsidRPr="00DE519F" w:rsidRDefault="00C3790F" w:rsidP="00143A61">
                  <w:pPr>
                    <w:pStyle w:val="Days"/>
                    <w:rPr>
                      <w:rFonts w:cs="Arial"/>
                      <w:color w:val="FFFFFF" w:themeColor="background1"/>
                      <w:sz w:val="20"/>
                      <w:szCs w:val="20"/>
                    </w:rPr>
                  </w:pPr>
                  <w:r w:rsidRPr="00DE519F">
                    <w:rPr>
                      <w:rFonts w:cs="Arial"/>
                      <w:color w:val="FFFFFF" w:themeColor="background1"/>
                      <w:sz w:val="20"/>
                      <w:szCs w:val="20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CE5A65" w14:textId="3705BBA7" w:rsidR="00143A61" w:rsidRPr="00DE519F" w:rsidRDefault="00C3790F" w:rsidP="00143A61">
                  <w:pPr>
                    <w:pStyle w:val="Days"/>
                    <w:rPr>
                      <w:rFonts w:cs="Arial"/>
                      <w:color w:val="FFFFFF" w:themeColor="background1"/>
                      <w:sz w:val="20"/>
                      <w:szCs w:val="20"/>
                    </w:rPr>
                  </w:pPr>
                  <w:r w:rsidRPr="00DE519F">
                    <w:rPr>
                      <w:rFonts w:cs="Arial"/>
                      <w:color w:val="FFFFFF" w:themeColor="background1"/>
                      <w:sz w:val="20"/>
                      <w:szCs w:val="20"/>
                      <w:lang w:bidi="ru-RU"/>
                    </w:rPr>
                    <w:t>ΣΑΒΒΑΤΟ</w:t>
                  </w:r>
                </w:p>
              </w:tc>
            </w:tr>
            <w:tr w:rsidR="00363461" w:rsidRPr="00363461" w14:paraId="46792EC2" w14:textId="77777777" w:rsidTr="00EE2B5A">
              <w:trPr>
                <w:trHeight w:val="2155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9951B50" w14:textId="5394F154" w:rsidR="00363461" w:rsidRPr="008D2E21" w:rsidRDefault="00363461" w:rsidP="00143A61">
                  <w:pPr>
                    <w:pStyle w:val="Dates"/>
                    <w:jc w:val="right"/>
                    <w:rPr>
                      <w:rFonts w:cs="Arial"/>
                      <w:color w:val="FF0000"/>
                      <w:sz w:val="32"/>
                      <w:szCs w:val="32"/>
                    </w:rPr>
                  </w:pP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45AB12" w14:textId="3305947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3C0B7AB" w14:textId="7D45BD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352E4B4" w14:textId="6A5AAF2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B5D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E1C8F1B" w14:textId="779F00B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B5D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AABDC0" w14:textId="4CA36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B5D6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93E4F68" w14:textId="5713FDFD" w:rsidR="00363461" w:rsidRPr="008D2E21" w:rsidRDefault="00363461" w:rsidP="00143A61">
                  <w:pPr>
                    <w:pStyle w:val="Dates"/>
                    <w:jc w:val="right"/>
                    <w:rPr>
                      <w:rFonts w:cs="Arial"/>
                      <w:color w:val="FF0000"/>
                      <w:sz w:val="32"/>
                      <w:szCs w:val="32"/>
                    </w:rPr>
                  </w:pP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1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 w:rsidRPr="008D2E21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t>1</w: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DCC6DDF" w14:textId="77777777" w:rsidTr="00EE2B5A">
              <w:trPr>
                <w:trHeight w:val="2155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203AA7C" w14:textId="6BE6F250" w:rsidR="00363461" w:rsidRPr="008D2E21" w:rsidRDefault="00363461" w:rsidP="00143A61">
                  <w:pPr>
                    <w:pStyle w:val="Dates"/>
                    <w:jc w:val="right"/>
                    <w:rPr>
                      <w:rFonts w:cs="Arial"/>
                      <w:color w:val="FF0000"/>
                      <w:sz w:val="32"/>
                      <w:szCs w:val="32"/>
                    </w:rPr>
                  </w:pP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t>2</w: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1B02100" w14:textId="6CC5CF5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CEEE18D" w14:textId="23A934B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34FD549" w14:textId="0BDD3CB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B61D1F" w14:textId="55E9387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D8812AB" w14:textId="0FDD850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840ECE2" w14:textId="37F218BA" w:rsidR="00363461" w:rsidRPr="008D2E21" w:rsidRDefault="00363461" w:rsidP="00143A61">
                  <w:pPr>
                    <w:pStyle w:val="Dates"/>
                    <w:jc w:val="right"/>
                    <w:rPr>
                      <w:rFonts w:cs="Arial"/>
                      <w:color w:val="FF0000"/>
                      <w:sz w:val="32"/>
                      <w:szCs w:val="32"/>
                    </w:rPr>
                  </w:pP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t>8</w: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5D7515F" w14:textId="77777777" w:rsidTr="00EE2B5A">
              <w:trPr>
                <w:trHeight w:val="2155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69FE0B3" w14:textId="12FCF3E9" w:rsidR="00363461" w:rsidRPr="008D2E21" w:rsidRDefault="00363461" w:rsidP="00143A61">
                  <w:pPr>
                    <w:pStyle w:val="Dates"/>
                    <w:jc w:val="right"/>
                    <w:rPr>
                      <w:rFonts w:cs="Arial"/>
                      <w:color w:val="FF0000"/>
                      <w:sz w:val="32"/>
                      <w:szCs w:val="32"/>
                    </w:rPr>
                  </w:pP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t>9</w: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7C00F5" w14:textId="00D6B35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63D66E2" w14:textId="5D3C5B5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CA0C890" w14:textId="1656A32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F3B1BB1" w14:textId="517BE79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9A25E46" w14:textId="251A9FD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5075868" w14:textId="39CCF60E" w:rsidR="00363461" w:rsidRPr="008D2E21" w:rsidRDefault="00363461" w:rsidP="00143A61">
                  <w:pPr>
                    <w:pStyle w:val="Dates"/>
                    <w:jc w:val="right"/>
                    <w:rPr>
                      <w:rFonts w:cs="Arial"/>
                      <w:color w:val="FF0000"/>
                      <w:sz w:val="32"/>
                      <w:szCs w:val="32"/>
                    </w:rPr>
                  </w:pP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t>15</w: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641254D5" w14:textId="77777777" w:rsidTr="00EE2B5A">
              <w:trPr>
                <w:trHeight w:val="2155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05956D8" w14:textId="6246C619" w:rsidR="00363461" w:rsidRPr="008D2E21" w:rsidRDefault="00363461" w:rsidP="00143A61">
                  <w:pPr>
                    <w:pStyle w:val="Dates"/>
                    <w:jc w:val="right"/>
                    <w:rPr>
                      <w:rFonts w:cs="Arial"/>
                      <w:color w:val="FF0000"/>
                      <w:sz w:val="32"/>
                      <w:szCs w:val="32"/>
                    </w:rPr>
                  </w:pP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t>16</w: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65722F" w14:textId="0F60A58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DA6D7C" w14:textId="75B595C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AA703FE" w14:textId="1CC9152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50E7DD" w14:textId="67CA4B6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DBD2CA" w14:textId="25AC3AA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232707E" w14:textId="1E4710AD" w:rsidR="00363461" w:rsidRPr="008D2E21" w:rsidRDefault="00363461" w:rsidP="00143A61">
                  <w:pPr>
                    <w:pStyle w:val="Dates"/>
                    <w:jc w:val="right"/>
                    <w:rPr>
                      <w:rFonts w:cs="Arial"/>
                      <w:color w:val="FF0000"/>
                      <w:sz w:val="32"/>
                      <w:szCs w:val="32"/>
                    </w:rPr>
                  </w:pP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t>22</w: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093770C" w14:textId="77777777" w:rsidTr="00EE2B5A">
              <w:trPr>
                <w:trHeight w:val="2155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E4D5F07" w14:textId="41D1C6E3" w:rsidR="00363461" w:rsidRPr="008D2E21" w:rsidRDefault="00363461" w:rsidP="00143A61">
                  <w:pPr>
                    <w:pStyle w:val="Dates"/>
                    <w:jc w:val="right"/>
                    <w:rPr>
                      <w:rFonts w:cs="Arial"/>
                      <w:color w:val="FF0000"/>
                      <w:sz w:val="32"/>
                      <w:szCs w:val="32"/>
                    </w:rPr>
                  </w:pP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22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22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t>23</w: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9434C62" w14:textId="73A2BF8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D63852" w14:textId="35EF5BD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63B9123" w14:textId="5DF1340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63B9C0C" w14:textId="6F44287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7DE31E8" w14:textId="28E269B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22D57F0" w14:textId="3A1529BD" w:rsidR="00363461" w:rsidRPr="008D2E21" w:rsidRDefault="00363461" w:rsidP="00143A61">
                  <w:pPr>
                    <w:pStyle w:val="Dates"/>
                    <w:jc w:val="right"/>
                    <w:rPr>
                      <w:rFonts w:cs="Arial"/>
                      <w:color w:val="FF0000"/>
                      <w:sz w:val="32"/>
                      <w:szCs w:val="32"/>
                    </w:rPr>
                  </w:pP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t>29</w: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A598725" w14:textId="77777777" w:rsidTr="00EE2B5A">
              <w:trPr>
                <w:trHeight w:val="2155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44AA734" w14:textId="05274AE6" w:rsidR="00363461" w:rsidRPr="008D2E21" w:rsidRDefault="00363461" w:rsidP="00143A61">
                  <w:pPr>
                    <w:pStyle w:val="Dates"/>
                    <w:jc w:val="right"/>
                    <w:rPr>
                      <w:rFonts w:cs="Arial"/>
                      <w:color w:val="FF0000"/>
                      <w:sz w:val="32"/>
                      <w:szCs w:val="32"/>
                    </w:rPr>
                  </w:pP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FF0000"/>
                      <w:sz w:val="32"/>
                      <w:szCs w:val="32"/>
                      <w:lang w:bidi="ru-RU"/>
                    </w:rPr>
                    <w:t>30</w:t>
                  </w:r>
                  <w:r w:rsidRPr="008D2E21">
                    <w:rPr>
                      <w:rFonts w:cs="Arial"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EFD574D" w14:textId="6FBF3E7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E51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E51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0AE90B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9B38C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DF04E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CC42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32C6CDF" w14:textId="77777777" w:rsidR="00363461" w:rsidRPr="008D2E21" w:rsidRDefault="00363461" w:rsidP="00143A61">
                  <w:pPr>
                    <w:pStyle w:val="Dates"/>
                    <w:jc w:val="right"/>
                    <w:rPr>
                      <w:rFonts w:cs="Arial"/>
                      <w:color w:val="FF0000"/>
                      <w:sz w:val="32"/>
                      <w:szCs w:val="32"/>
                    </w:rPr>
                  </w:pPr>
                </w:p>
              </w:tc>
            </w:tr>
          </w:tbl>
          <w:p w14:paraId="090683BF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716709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0FFA8" w14:textId="77777777" w:rsidR="00854AEA" w:rsidRDefault="00854AEA">
      <w:pPr>
        <w:spacing w:after="0"/>
      </w:pPr>
      <w:r>
        <w:separator/>
      </w:r>
    </w:p>
  </w:endnote>
  <w:endnote w:type="continuationSeparator" w:id="0">
    <w:p w14:paraId="34E5F694" w14:textId="77777777" w:rsidR="00854AEA" w:rsidRDefault="00854A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CAE9B" w14:textId="77777777" w:rsidR="00854AEA" w:rsidRDefault="00854AEA">
      <w:pPr>
        <w:spacing w:after="0"/>
      </w:pPr>
      <w:r>
        <w:separator/>
      </w:r>
    </w:p>
  </w:footnote>
  <w:footnote w:type="continuationSeparator" w:id="0">
    <w:p w14:paraId="79986359" w14:textId="77777777" w:rsidR="00854AEA" w:rsidRDefault="00854A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20DDD"/>
    <w:rsid w:val="00055B0A"/>
    <w:rsid w:val="000B2A45"/>
    <w:rsid w:val="001274F3"/>
    <w:rsid w:val="00143A61"/>
    <w:rsid w:val="001E2284"/>
    <w:rsid w:val="001F3D0F"/>
    <w:rsid w:val="0021056C"/>
    <w:rsid w:val="00223ACB"/>
    <w:rsid w:val="00274574"/>
    <w:rsid w:val="002833B4"/>
    <w:rsid w:val="003051CA"/>
    <w:rsid w:val="003327F5"/>
    <w:rsid w:val="00363461"/>
    <w:rsid w:val="00367550"/>
    <w:rsid w:val="003D6EF6"/>
    <w:rsid w:val="004130BE"/>
    <w:rsid w:val="00440B12"/>
    <w:rsid w:val="00477511"/>
    <w:rsid w:val="00491DA3"/>
    <w:rsid w:val="004A1A10"/>
    <w:rsid w:val="004C3BD1"/>
    <w:rsid w:val="005858C8"/>
    <w:rsid w:val="005B7782"/>
    <w:rsid w:val="005E656F"/>
    <w:rsid w:val="006C0896"/>
    <w:rsid w:val="006D475B"/>
    <w:rsid w:val="006E273A"/>
    <w:rsid w:val="00716709"/>
    <w:rsid w:val="00736B7D"/>
    <w:rsid w:val="00764EE3"/>
    <w:rsid w:val="007C0139"/>
    <w:rsid w:val="00834DD9"/>
    <w:rsid w:val="00854AEA"/>
    <w:rsid w:val="00881600"/>
    <w:rsid w:val="008B7D77"/>
    <w:rsid w:val="008D2E21"/>
    <w:rsid w:val="008E04AA"/>
    <w:rsid w:val="00901068"/>
    <w:rsid w:val="009164BA"/>
    <w:rsid w:val="00951F39"/>
    <w:rsid w:val="00A14581"/>
    <w:rsid w:val="00A27FB7"/>
    <w:rsid w:val="00A81C17"/>
    <w:rsid w:val="00AA23D3"/>
    <w:rsid w:val="00AE36BB"/>
    <w:rsid w:val="00B05AD9"/>
    <w:rsid w:val="00B20375"/>
    <w:rsid w:val="00C329B9"/>
    <w:rsid w:val="00C3790F"/>
    <w:rsid w:val="00CD0425"/>
    <w:rsid w:val="00DB5D61"/>
    <w:rsid w:val="00DD2555"/>
    <w:rsid w:val="00DE32AC"/>
    <w:rsid w:val="00DE519F"/>
    <w:rsid w:val="00E14DE6"/>
    <w:rsid w:val="00E43554"/>
    <w:rsid w:val="00E60DD6"/>
    <w:rsid w:val="00E7087C"/>
    <w:rsid w:val="00E77E1D"/>
    <w:rsid w:val="00EE2B5A"/>
    <w:rsid w:val="00EF5124"/>
    <w:rsid w:val="00F1577A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</Template>
  <TotalTime>0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2021-06-20T16:15:00Z</dcterms:created>
  <dcterms:modified xsi:type="dcterms:W3CDTF">2021-06-20T16:15:00Z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