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5443"/>
        <w:gridCol w:w="5443"/>
      </w:tblGrid>
      <w:tr w:rsidR="00363461" w:rsidRPr="006D5BE3" w14:paraId="4DF5CE19" w14:textId="77777777" w:rsidTr="00363461">
        <w:tc>
          <w:tcPr>
            <w:tcW w:w="2500" w:type="pct"/>
          </w:tcPr>
          <w:p w14:paraId="5A667E12" w14:textId="78C85999" w:rsidR="00363461" w:rsidRPr="006D5BE3" w:rsidRDefault="00B120D3" w:rsidP="006D5BE3">
            <w:pPr>
              <w:pStyle w:val="ad"/>
              <w:spacing w:after="0"/>
              <w:jc w:val="left"/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</w:pPr>
            <w:r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t>ΟΚΤΩΒΡΙΟΣ</w:t>
            </w:r>
          </w:p>
        </w:tc>
        <w:tc>
          <w:tcPr>
            <w:tcW w:w="2500" w:type="pct"/>
          </w:tcPr>
          <w:p w14:paraId="055FF990" w14:textId="5BD9DBBB" w:rsidR="00363461" w:rsidRPr="006D5BE3" w:rsidRDefault="00363461" w:rsidP="006D5BE3">
            <w:pPr>
              <w:pStyle w:val="ad"/>
              <w:spacing w:after="0"/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</w:pP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begin"/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instrText xml:space="preserve"> DOCVARIABLE  MonthStart1 \@  yyyy   \* MERGEFORMAT </w:instrText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separate"/>
            </w:r>
            <w:r w:rsidR="00B120D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t>2022</w:t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end"/>
            </w:r>
          </w:p>
        </w:tc>
      </w:tr>
      <w:tr w:rsidR="00363461" w:rsidRPr="006D5BE3" w14:paraId="59F8FEFE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542"/>
              <w:gridCol w:w="1561"/>
              <w:gridCol w:w="1561"/>
              <w:gridCol w:w="1561"/>
              <w:gridCol w:w="1561"/>
              <w:gridCol w:w="1561"/>
              <w:gridCol w:w="1539"/>
            </w:tblGrid>
            <w:tr w:rsidR="00143A61" w:rsidRPr="006D5BE3" w14:paraId="326EA3F7" w14:textId="77777777" w:rsidTr="006D5BE3">
              <w:trPr>
                <w:trHeight w:val="454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648C78F5" w14:textId="71B0F30A" w:rsidR="00143A61" w:rsidRPr="006D5BE3" w:rsidRDefault="00B120D3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ΚΥΡΙΑΚΗ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7C093BF2" w14:textId="4AE2EE97" w:rsidR="00143A61" w:rsidRPr="006D5BE3" w:rsidRDefault="00B120D3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ΔΕΥΤΕΡΑ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094DB72B" w14:textId="225A563A" w:rsidR="00143A61" w:rsidRPr="006D5BE3" w:rsidRDefault="00B120D3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ΤΡΙΤΗ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057890AA" w14:textId="7649C293" w:rsidR="00143A61" w:rsidRPr="006D5BE3" w:rsidRDefault="00B120D3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ΤΕΤΑΡΤΗ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7D528B64" w14:textId="3CC2E0C7" w:rsidR="00143A61" w:rsidRPr="006D5BE3" w:rsidRDefault="00B120D3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ΠΕΜΠΤΗ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62BA8006" w14:textId="052E5280" w:rsidR="00143A61" w:rsidRPr="006D5BE3" w:rsidRDefault="00B120D3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ΠΑΡΑΣΚΕΥΗ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27CE5A65" w14:textId="21BF56E2" w:rsidR="00143A61" w:rsidRPr="006D5BE3" w:rsidRDefault="00B120D3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ΣΑΒΒΑΤΟ</w:t>
                  </w:r>
                </w:p>
              </w:tc>
            </w:tr>
            <w:tr w:rsidR="00363461" w:rsidRPr="006D5BE3" w14:paraId="46792EC2" w14:textId="77777777" w:rsidTr="005F7255">
              <w:trPr>
                <w:trHeight w:val="226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9951B50" w14:textId="2D9B7A92" w:rsidR="00363461" w:rsidRPr="006D5BE3" w:rsidRDefault="00363461" w:rsidP="005F7255">
                  <w:pPr>
                    <w:pStyle w:val="Dates"/>
                    <w:spacing w:after="0"/>
                    <w:ind w:right="57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MonthStart10 \@ dddd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суббота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«воскресенье" 1 ""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845AB12" w14:textId="4D48ED98" w:rsidR="00363461" w:rsidRPr="006D5BE3" w:rsidRDefault="00363461" w:rsidP="005F7255">
                  <w:pPr>
                    <w:pStyle w:val="Dates"/>
                    <w:spacing w:after="0"/>
                    <w:ind w:right="57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MonthStart10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суббота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«понедельник"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3C0B7AB" w14:textId="56D9AED0" w:rsidR="00363461" w:rsidRPr="006D5BE3" w:rsidRDefault="00363461" w:rsidP="005F7255">
                  <w:pPr>
                    <w:pStyle w:val="Dates"/>
                    <w:spacing w:after="0"/>
                    <w:ind w:right="57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MonthStart10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суббота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«вторник"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352E4B4" w14:textId="39B7A644" w:rsidR="00363461" w:rsidRPr="006D5BE3" w:rsidRDefault="00363461" w:rsidP="005F7255">
                  <w:pPr>
                    <w:pStyle w:val="Dates"/>
                    <w:spacing w:after="0"/>
                    <w:ind w:right="57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MonthStart10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суббота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«среда"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4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E1C8F1B" w14:textId="261220CA" w:rsidR="00363461" w:rsidRPr="006D5BE3" w:rsidRDefault="00363461" w:rsidP="005F7255">
                  <w:pPr>
                    <w:pStyle w:val="Dates"/>
                    <w:spacing w:after="0"/>
                    <w:ind w:right="57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MonthStart10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суббота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= «четверг"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5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8AABDC0" w14:textId="23BECCA2" w:rsidR="00363461" w:rsidRPr="006D5BE3" w:rsidRDefault="00363461" w:rsidP="005F7255">
                  <w:pPr>
                    <w:pStyle w:val="Dates"/>
                    <w:spacing w:after="0"/>
                    <w:ind w:right="57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MonthStart10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суббота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«пятница"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93E4F68" w14:textId="344EC0BE" w:rsidR="00363461" w:rsidRPr="006D5BE3" w:rsidRDefault="00363461" w:rsidP="005F7255">
                  <w:pPr>
                    <w:pStyle w:val="Dates"/>
                    <w:spacing w:after="0"/>
                    <w:ind w:right="57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MonthStart10 \@ dddd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суббота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«суббота" 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=F2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=F2+1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 w:rsidRPr="006D5BE3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2DCC6DDF" w14:textId="77777777" w:rsidTr="005F7255">
              <w:trPr>
                <w:trHeight w:val="226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203AA7C" w14:textId="0F92C9BD" w:rsidR="00363461" w:rsidRPr="006D5BE3" w:rsidRDefault="00363461" w:rsidP="005F7255">
                  <w:pPr>
                    <w:pStyle w:val="Dates"/>
                    <w:spacing w:after="0"/>
                    <w:ind w:right="57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=G2+1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1B02100" w14:textId="200C092E" w:rsidR="00363461" w:rsidRPr="006D5BE3" w:rsidRDefault="00363461" w:rsidP="005F7255">
                  <w:pPr>
                    <w:pStyle w:val="Dates"/>
                    <w:spacing w:after="0"/>
                    <w:ind w:right="57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3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CEEE18D" w14:textId="21A2D505" w:rsidR="00363461" w:rsidRPr="006D5BE3" w:rsidRDefault="00363461" w:rsidP="005F7255">
                  <w:pPr>
                    <w:pStyle w:val="Dates"/>
                    <w:spacing w:after="0"/>
                    <w:ind w:right="57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4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34FD549" w14:textId="7A7483EA" w:rsidR="00363461" w:rsidRPr="006D5BE3" w:rsidRDefault="00363461" w:rsidP="005F7255">
                  <w:pPr>
                    <w:pStyle w:val="Dates"/>
                    <w:spacing w:after="0"/>
                    <w:ind w:right="57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5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8B61D1F" w14:textId="02911068" w:rsidR="00363461" w:rsidRPr="006D5BE3" w:rsidRDefault="00363461" w:rsidP="005F7255">
                  <w:pPr>
                    <w:pStyle w:val="Dates"/>
                    <w:spacing w:after="0"/>
                    <w:ind w:right="57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6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D8812AB" w14:textId="33A0EDE3" w:rsidR="00363461" w:rsidRPr="006D5BE3" w:rsidRDefault="00363461" w:rsidP="005F7255">
                  <w:pPr>
                    <w:pStyle w:val="Dates"/>
                    <w:spacing w:after="0"/>
                    <w:ind w:right="57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7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840ECE2" w14:textId="1738ED1F" w:rsidR="00363461" w:rsidRPr="006D5BE3" w:rsidRDefault="00363461" w:rsidP="005F7255">
                  <w:pPr>
                    <w:pStyle w:val="Dates"/>
                    <w:spacing w:after="0"/>
                    <w:ind w:right="57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=F3+1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8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05D7515F" w14:textId="77777777" w:rsidTr="005F7255">
              <w:trPr>
                <w:trHeight w:val="226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69FE0B3" w14:textId="18E674B2" w:rsidR="00363461" w:rsidRPr="006D5BE3" w:rsidRDefault="00363461" w:rsidP="005F7255">
                  <w:pPr>
                    <w:pStyle w:val="Dates"/>
                    <w:spacing w:after="0"/>
                    <w:ind w:right="57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=G3+1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9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E7C00F5" w14:textId="11B2F706" w:rsidR="00363461" w:rsidRPr="006D5BE3" w:rsidRDefault="00363461" w:rsidP="005F7255">
                  <w:pPr>
                    <w:pStyle w:val="Dates"/>
                    <w:spacing w:after="0"/>
                    <w:ind w:right="57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10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63D66E2" w14:textId="42C84169" w:rsidR="00363461" w:rsidRPr="006D5BE3" w:rsidRDefault="00363461" w:rsidP="005F7255">
                  <w:pPr>
                    <w:pStyle w:val="Dates"/>
                    <w:spacing w:after="0"/>
                    <w:ind w:right="57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11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CA0C890" w14:textId="786C44E8" w:rsidR="00363461" w:rsidRPr="006D5BE3" w:rsidRDefault="00363461" w:rsidP="005F7255">
                  <w:pPr>
                    <w:pStyle w:val="Dates"/>
                    <w:spacing w:after="0"/>
                    <w:ind w:right="57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12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F3B1BB1" w14:textId="482351AD" w:rsidR="00363461" w:rsidRPr="006D5BE3" w:rsidRDefault="00363461" w:rsidP="005F7255">
                  <w:pPr>
                    <w:pStyle w:val="Dates"/>
                    <w:spacing w:after="0"/>
                    <w:ind w:right="57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13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9A25E46" w14:textId="5E54022E" w:rsidR="00363461" w:rsidRPr="006D5BE3" w:rsidRDefault="00363461" w:rsidP="005F7255">
                  <w:pPr>
                    <w:pStyle w:val="Dates"/>
                    <w:spacing w:after="0"/>
                    <w:ind w:right="57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14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5075868" w14:textId="72958F08" w:rsidR="00363461" w:rsidRPr="006D5BE3" w:rsidRDefault="00363461" w:rsidP="005F7255">
                  <w:pPr>
                    <w:pStyle w:val="Dates"/>
                    <w:spacing w:after="0"/>
                    <w:ind w:right="57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=F4+1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15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641254D5" w14:textId="77777777" w:rsidTr="005F7255">
              <w:trPr>
                <w:trHeight w:val="226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05956D8" w14:textId="1A7EB7F1" w:rsidR="00363461" w:rsidRPr="006D5BE3" w:rsidRDefault="00363461" w:rsidP="005F7255">
                  <w:pPr>
                    <w:pStyle w:val="Dates"/>
                    <w:spacing w:after="0"/>
                    <w:ind w:right="57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=G4+1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16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E65722F" w14:textId="22BE084C" w:rsidR="00363461" w:rsidRPr="006D5BE3" w:rsidRDefault="00363461" w:rsidP="005F7255">
                  <w:pPr>
                    <w:pStyle w:val="Dates"/>
                    <w:spacing w:after="0"/>
                    <w:ind w:right="57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17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4DA6D7C" w14:textId="14591E02" w:rsidR="00363461" w:rsidRPr="006D5BE3" w:rsidRDefault="00363461" w:rsidP="005F7255">
                  <w:pPr>
                    <w:pStyle w:val="Dates"/>
                    <w:spacing w:after="0"/>
                    <w:ind w:right="57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18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AA703FE" w14:textId="05171D1E" w:rsidR="00363461" w:rsidRPr="006D5BE3" w:rsidRDefault="00363461" w:rsidP="005F7255">
                  <w:pPr>
                    <w:pStyle w:val="Dates"/>
                    <w:spacing w:after="0"/>
                    <w:ind w:right="57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19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450E7DD" w14:textId="2F46EFB4" w:rsidR="00363461" w:rsidRPr="006D5BE3" w:rsidRDefault="00363461" w:rsidP="005F7255">
                  <w:pPr>
                    <w:pStyle w:val="Dates"/>
                    <w:spacing w:after="0"/>
                    <w:ind w:right="57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20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EDBD2CA" w14:textId="3082716B" w:rsidR="00363461" w:rsidRPr="006D5BE3" w:rsidRDefault="00363461" w:rsidP="005F7255">
                  <w:pPr>
                    <w:pStyle w:val="Dates"/>
                    <w:spacing w:after="0"/>
                    <w:ind w:right="57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21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232707E" w14:textId="6CCB5BAC" w:rsidR="00363461" w:rsidRPr="006D5BE3" w:rsidRDefault="00363461" w:rsidP="005F7255">
                  <w:pPr>
                    <w:pStyle w:val="Dates"/>
                    <w:spacing w:after="0"/>
                    <w:ind w:right="57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=F5+1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22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0093770C" w14:textId="77777777" w:rsidTr="005F7255">
              <w:trPr>
                <w:trHeight w:val="226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E4D5F07" w14:textId="24E865AB" w:rsidR="00363461" w:rsidRPr="006D5BE3" w:rsidRDefault="00363461" w:rsidP="005F7255">
                  <w:pPr>
                    <w:pStyle w:val="Dates"/>
                    <w:spacing w:after="0"/>
                    <w:ind w:right="57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22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22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MonthEnd10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23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23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23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9434C62" w14:textId="656D779E" w:rsidR="00363461" w:rsidRPr="006D5BE3" w:rsidRDefault="00363461" w:rsidP="005F7255">
                  <w:pPr>
                    <w:pStyle w:val="Dates"/>
                    <w:spacing w:after="0"/>
                    <w:ind w:right="57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23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23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MonthEnd10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24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24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24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5D63852" w14:textId="262F4CA3" w:rsidR="00363461" w:rsidRPr="006D5BE3" w:rsidRDefault="00363461" w:rsidP="005F7255">
                  <w:pPr>
                    <w:pStyle w:val="Dates"/>
                    <w:spacing w:after="0"/>
                    <w:ind w:right="57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24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24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MonthEnd10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25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25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25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63B9123" w14:textId="1883E453" w:rsidR="00363461" w:rsidRPr="006D5BE3" w:rsidRDefault="00363461" w:rsidP="005F7255">
                  <w:pPr>
                    <w:pStyle w:val="Dates"/>
                    <w:spacing w:after="0"/>
                    <w:ind w:right="57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25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25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MonthEnd10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26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63B9C0C" w14:textId="708BE0D8" w:rsidR="00363461" w:rsidRPr="006D5BE3" w:rsidRDefault="00363461" w:rsidP="005F7255">
                  <w:pPr>
                    <w:pStyle w:val="Dates"/>
                    <w:spacing w:after="0"/>
                    <w:ind w:right="57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MonthEnd10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27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7DE31E8" w14:textId="14F2B7E6" w:rsidR="00363461" w:rsidRPr="006D5BE3" w:rsidRDefault="00363461" w:rsidP="005F7255">
                  <w:pPr>
                    <w:pStyle w:val="Dates"/>
                    <w:spacing w:after="0"/>
                    <w:ind w:right="57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MonthEnd10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28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22D57F0" w14:textId="79C8E311" w:rsidR="00363461" w:rsidRPr="006D5BE3" w:rsidRDefault="00363461" w:rsidP="005F7255">
                  <w:pPr>
                    <w:pStyle w:val="Dates"/>
                    <w:spacing w:after="0"/>
                    <w:ind w:right="57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MonthEnd10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29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3A598725" w14:textId="77777777" w:rsidTr="005F7255">
              <w:trPr>
                <w:trHeight w:val="226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44AA734" w14:textId="1B158EA4" w:rsidR="00363461" w:rsidRPr="006D5BE3" w:rsidRDefault="00363461" w:rsidP="005F7255">
                  <w:pPr>
                    <w:pStyle w:val="Dates"/>
                    <w:spacing w:after="0"/>
                    <w:ind w:right="57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MonthEnd10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30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EFD574D" w14:textId="620246F1" w:rsidR="00363461" w:rsidRPr="006D5BE3" w:rsidRDefault="00363461" w:rsidP="005F7255">
                  <w:pPr>
                    <w:pStyle w:val="Dates"/>
                    <w:spacing w:after="0"/>
                    <w:ind w:right="57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MonthEnd10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="00B120D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="00B120D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120D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31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80AE90B" w14:textId="77777777" w:rsidR="00363461" w:rsidRPr="006D5BE3" w:rsidRDefault="00363461" w:rsidP="005F7255">
                  <w:pPr>
                    <w:pStyle w:val="Dates"/>
                    <w:spacing w:after="0"/>
                    <w:ind w:right="57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59B38CD" w14:textId="77777777" w:rsidR="00363461" w:rsidRPr="006D5BE3" w:rsidRDefault="00363461" w:rsidP="005F7255">
                  <w:pPr>
                    <w:pStyle w:val="Dates"/>
                    <w:spacing w:after="0"/>
                    <w:ind w:right="57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EDF04EA" w14:textId="77777777" w:rsidR="00363461" w:rsidRPr="006D5BE3" w:rsidRDefault="00363461" w:rsidP="005F7255">
                  <w:pPr>
                    <w:pStyle w:val="Dates"/>
                    <w:spacing w:after="0"/>
                    <w:ind w:right="57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CCC42D3" w14:textId="77777777" w:rsidR="00363461" w:rsidRPr="006D5BE3" w:rsidRDefault="00363461" w:rsidP="005F7255">
                  <w:pPr>
                    <w:pStyle w:val="Dates"/>
                    <w:spacing w:after="0"/>
                    <w:ind w:right="57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32C6CDF" w14:textId="77777777" w:rsidR="00363461" w:rsidRPr="006D5BE3" w:rsidRDefault="00363461" w:rsidP="005F7255">
                  <w:pPr>
                    <w:pStyle w:val="Dates"/>
                    <w:spacing w:after="0"/>
                    <w:ind w:right="57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</w:p>
              </w:tc>
            </w:tr>
          </w:tbl>
          <w:p w14:paraId="090683BF" w14:textId="77777777" w:rsidR="00363461" w:rsidRPr="006D5BE3" w:rsidRDefault="00363461" w:rsidP="006D5BE3">
            <w:pPr>
              <w:pStyle w:val="ad"/>
              <w:spacing w:after="0"/>
              <w:rPr>
                <w:rFonts w:ascii="Impact" w:hAnsi="Impact"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6D5BE3" w:rsidRDefault="00F93E3B" w:rsidP="006D5BE3">
      <w:pPr>
        <w:pStyle w:val="a5"/>
        <w:rPr>
          <w:rFonts w:ascii="Impact" w:hAnsi="Impact" w:cs="Arial"/>
          <w:color w:val="auto"/>
          <w:sz w:val="2"/>
          <w:szCs w:val="2"/>
        </w:rPr>
      </w:pPr>
    </w:p>
    <w:sectPr w:rsidR="00F93E3B" w:rsidRPr="006D5BE3" w:rsidSect="005F7255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BB5064" w14:textId="77777777" w:rsidR="00F65CDE" w:rsidRDefault="00F65CDE">
      <w:pPr>
        <w:spacing w:after="0"/>
      </w:pPr>
      <w:r>
        <w:separator/>
      </w:r>
    </w:p>
  </w:endnote>
  <w:endnote w:type="continuationSeparator" w:id="0">
    <w:p w14:paraId="2DFB9B70" w14:textId="77777777" w:rsidR="00F65CDE" w:rsidRDefault="00F65CD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B2BD25" w14:textId="77777777" w:rsidR="00F65CDE" w:rsidRDefault="00F65CDE">
      <w:pPr>
        <w:spacing w:after="0"/>
      </w:pPr>
      <w:r>
        <w:separator/>
      </w:r>
    </w:p>
  </w:footnote>
  <w:footnote w:type="continuationSeparator" w:id="0">
    <w:p w14:paraId="11B72309" w14:textId="77777777" w:rsidR="00F65CDE" w:rsidRDefault="00F65CD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Sunday"/>
  </w:docVars>
  <w:rsids>
    <w:rsidRoot w:val="00363461"/>
    <w:rsid w:val="00055B0A"/>
    <w:rsid w:val="000B2A45"/>
    <w:rsid w:val="001274F3"/>
    <w:rsid w:val="00143A61"/>
    <w:rsid w:val="001E4AAC"/>
    <w:rsid w:val="001F3D0F"/>
    <w:rsid w:val="0021056C"/>
    <w:rsid w:val="002833B4"/>
    <w:rsid w:val="003051CA"/>
    <w:rsid w:val="003327F5"/>
    <w:rsid w:val="00363461"/>
    <w:rsid w:val="00367550"/>
    <w:rsid w:val="003D6EF6"/>
    <w:rsid w:val="00411468"/>
    <w:rsid w:val="004C3BD1"/>
    <w:rsid w:val="004F6DE3"/>
    <w:rsid w:val="005858C8"/>
    <w:rsid w:val="005B7782"/>
    <w:rsid w:val="005E656F"/>
    <w:rsid w:val="005F7255"/>
    <w:rsid w:val="006B1BBA"/>
    <w:rsid w:val="006B75EC"/>
    <w:rsid w:val="006C0896"/>
    <w:rsid w:val="006D5BE3"/>
    <w:rsid w:val="00736B7D"/>
    <w:rsid w:val="007C0139"/>
    <w:rsid w:val="00834DD9"/>
    <w:rsid w:val="00881600"/>
    <w:rsid w:val="008B7D77"/>
    <w:rsid w:val="008E04AA"/>
    <w:rsid w:val="009164BA"/>
    <w:rsid w:val="00951F39"/>
    <w:rsid w:val="00A14581"/>
    <w:rsid w:val="00AA23D3"/>
    <w:rsid w:val="00AE36BB"/>
    <w:rsid w:val="00B120D3"/>
    <w:rsid w:val="00B32796"/>
    <w:rsid w:val="00C67728"/>
    <w:rsid w:val="00CD0425"/>
    <w:rsid w:val="00DD2555"/>
    <w:rsid w:val="00DE32AC"/>
    <w:rsid w:val="00E77E1D"/>
    <w:rsid w:val="00ED7136"/>
    <w:rsid w:val="00EF5124"/>
    <w:rsid w:val="00F65CDE"/>
    <w:rsid w:val="00F701B7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6C160F-C949-4A1F-B114-0BCBA1C50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</Template>
  <TotalTime>0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2021-06-20T15:38:00Z</dcterms:created>
  <dcterms:modified xsi:type="dcterms:W3CDTF">2021-06-20T15:38:00Z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