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270"/>
        <w:gridCol w:w="5274"/>
        <w:gridCol w:w="5274"/>
      </w:tblGrid>
      <w:tr w:rsidR="006D475B" w:rsidRPr="00C329B9" w14:paraId="4DF5CE19" w14:textId="77777777" w:rsidTr="007402A8">
        <w:tc>
          <w:tcPr>
            <w:tcW w:w="1666" w:type="pct"/>
          </w:tcPr>
          <w:p w14:paraId="556E4E51" w14:textId="44B35333" w:rsidR="00C329B9" w:rsidRPr="00A81C17" w:rsidRDefault="006079C3" w:rsidP="00C329B9">
            <w:pPr>
              <w:jc w:val="center"/>
              <w:rPr>
                <w:sz w:val="28"/>
                <w:szCs w:val="28"/>
                <w:lang w:val="de-DE"/>
              </w:rPr>
            </w:pPr>
            <w:r>
              <w:rPr>
                <w:rFonts w:ascii="Arial Narrow" w:hAnsi="Arial Narrow" w:cs="Arial"/>
                <w:color w:val="auto"/>
                <w:sz w:val="28"/>
                <w:szCs w:val="28"/>
                <w:lang w:val="de-DE" w:bidi="ru-RU"/>
              </w:rPr>
              <w:t>ΣΕΠΤΕΜΒΡΙΟΣ</w:t>
            </w:r>
            <w:r w:rsidR="00C329B9" w:rsidRPr="00A81C17">
              <w:rPr>
                <w:rFonts w:ascii="Arial Narrow" w:hAnsi="Arial Narrow" w:cs="Arial"/>
                <w:color w:val="auto"/>
                <w:sz w:val="28"/>
                <w:szCs w:val="28"/>
                <w:lang w:val="de-DE" w:bidi="ru-RU"/>
              </w:rPr>
              <w:t xml:space="preserve"> </w:t>
            </w:r>
            <w:r w:rsidR="00C329B9" w:rsidRPr="00A81C17">
              <w:rPr>
                <w:rFonts w:ascii="Arial Narrow" w:hAnsi="Arial Narrow" w:cs="Arial"/>
                <w:color w:val="auto"/>
                <w:sz w:val="28"/>
                <w:szCs w:val="28"/>
                <w:lang w:bidi="ru-RU"/>
              </w:rPr>
              <w:fldChar w:fldCharType="begin"/>
            </w:r>
            <w:r w:rsidR="00C329B9" w:rsidRPr="00A81C17">
              <w:rPr>
                <w:rFonts w:ascii="Arial Narrow" w:hAnsi="Arial Narrow" w:cs="Arial"/>
                <w:color w:val="auto"/>
                <w:sz w:val="28"/>
                <w:szCs w:val="28"/>
                <w:lang w:bidi="ru-RU"/>
              </w:rPr>
              <w:instrText xml:space="preserve"> DOCVARIABLE  MonthStart1 \@  yyyy   \* MERGEFORMAT </w:instrText>
            </w:r>
            <w:r w:rsidR="00C329B9" w:rsidRPr="00A81C17">
              <w:rPr>
                <w:rFonts w:ascii="Arial Narrow" w:hAnsi="Arial Narrow" w:cs="Arial"/>
                <w:color w:val="auto"/>
                <w:sz w:val="28"/>
                <w:szCs w:val="28"/>
                <w:lang w:bidi="ru-RU"/>
              </w:rPr>
              <w:fldChar w:fldCharType="separate"/>
            </w:r>
            <w:r>
              <w:rPr>
                <w:rFonts w:ascii="Arial Narrow" w:hAnsi="Arial Narrow" w:cs="Arial"/>
                <w:color w:val="auto"/>
                <w:sz w:val="28"/>
                <w:szCs w:val="28"/>
                <w:lang w:bidi="ru-RU"/>
              </w:rPr>
              <w:t>2022</w:t>
            </w:r>
            <w:r w:rsidR="00C329B9" w:rsidRPr="00A81C17">
              <w:rPr>
                <w:rFonts w:ascii="Arial Narrow" w:hAnsi="Arial Narrow" w:cs="Arial"/>
                <w:color w:val="auto"/>
                <w:sz w:val="28"/>
                <w:szCs w:val="28"/>
                <w:lang w:bidi="ru-RU"/>
              </w:rPr>
              <w:fldChar w:fldCharType="end"/>
            </w:r>
          </w:p>
          <w:tbl>
            <w:tblPr>
              <w:tblStyle w:val="CalendarTabl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48"/>
              <w:gridCol w:w="757"/>
              <w:gridCol w:w="756"/>
              <w:gridCol w:w="756"/>
              <w:gridCol w:w="756"/>
              <w:gridCol w:w="756"/>
              <w:gridCol w:w="741"/>
            </w:tblGrid>
            <w:tr w:rsidR="00C329B9" w:rsidRPr="00A81C17" w14:paraId="45D1FCC3" w14:textId="77777777" w:rsidTr="007C4D81">
              <w:trPr>
                <w:trHeight w:val="20"/>
              </w:trPr>
              <w:tc>
                <w:tcPr>
                  <w:tcW w:w="711" w:type="pct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14:paraId="03BF69E6" w14:textId="218BE372" w:rsidR="00C329B9" w:rsidRPr="00A81C17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 w:bidi="ru-RU"/>
                    </w:rPr>
                    <w:t>ΚΥ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</w:tcPr>
                <w:p w14:paraId="614E4251" w14:textId="3F1A06DF" w:rsidR="00C329B9" w:rsidRPr="00A81C17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 w:bidi="ru-RU"/>
                    </w:rPr>
                    <w:t>ΔΕ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</w:tcPr>
                <w:p w14:paraId="12530C3F" w14:textId="44F20B6D" w:rsidR="00C329B9" w:rsidRPr="00A81C17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 w:bidi="ru-RU"/>
                    </w:rPr>
                    <w:t>ΤΡ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</w:tcPr>
                <w:p w14:paraId="1709992B" w14:textId="48632FE6" w:rsidR="00C329B9" w:rsidRPr="00A81C17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 w:bidi="ru-RU"/>
                    </w:rPr>
                    <w:t>ΤΕ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</w:tcPr>
                <w:p w14:paraId="6645B6A6" w14:textId="3FA2FD34" w:rsidR="00C329B9" w:rsidRPr="00A81C17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/>
                    </w:rPr>
                    <w:t>ΠΕ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</w:tcPr>
                <w:p w14:paraId="1B7CE8B5" w14:textId="38BF4041" w:rsidR="00C329B9" w:rsidRPr="00A81C17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 w:bidi="ru-RU"/>
                    </w:rPr>
                    <w:t>ΠΑ</w:t>
                  </w:r>
                </w:p>
              </w:tc>
              <w:tc>
                <w:tcPr>
                  <w:tcW w:w="704" w:type="pct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14:paraId="21F81889" w14:textId="6EA02780" w:rsidR="00C329B9" w:rsidRPr="00A81C17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 w:bidi="ru-RU"/>
                    </w:rPr>
                    <w:t>ΣΑ</w:t>
                  </w:r>
                </w:p>
              </w:tc>
            </w:tr>
            <w:tr w:rsidR="00C329B9" w:rsidRPr="00A81C17" w14:paraId="444EE75F" w14:textId="77777777" w:rsidTr="007C4D81">
              <w:trPr>
                <w:trHeight w:val="20"/>
              </w:trPr>
              <w:tc>
                <w:tcPr>
                  <w:tcW w:w="7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23DA9923" w14:textId="26476E12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«воскресенье" 1 ""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14319475" w14:textId="718EE450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«понедельник" 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4D18FD95" w14:textId="733BF1C2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«вторник" 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52C515FE" w14:textId="6FF72069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«среда" 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6DE99B72" w14:textId="4B60439E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= «четверг" 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35FD4D04" w14:textId="43E747B4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«пятница" 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51805BCF" w14:textId="7294A67E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«суббота" 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C329B9" w:rsidRPr="00A81C17" w14:paraId="7BB504B4" w14:textId="77777777" w:rsidTr="007C4D81">
              <w:trPr>
                <w:trHeight w:val="20"/>
              </w:trPr>
              <w:tc>
                <w:tcPr>
                  <w:tcW w:w="7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220EF2D1" w14:textId="3E60735D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32860475" w14:textId="68F84010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5A65CFBF" w14:textId="2844B809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0EDFCB06" w14:textId="2AA6B938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3A7C6997" w14:textId="3108FFF1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51EB997A" w14:textId="2278E751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566BAC12" w14:textId="532621E9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C329B9" w:rsidRPr="00A81C17" w14:paraId="4A5858CD" w14:textId="77777777" w:rsidTr="007C4D81">
              <w:trPr>
                <w:trHeight w:val="20"/>
              </w:trPr>
              <w:tc>
                <w:tcPr>
                  <w:tcW w:w="7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6A82693F" w14:textId="23F7E007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280C7978" w14:textId="59851ABA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019CB36F" w14:textId="788FA71F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739C5DB2" w14:textId="609BE5A5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50C37498" w14:textId="5D902AFC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755CC50E" w14:textId="3CF6B401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0300A220" w14:textId="2A7EA3E4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C329B9" w:rsidRPr="00A81C17" w14:paraId="19DA3669" w14:textId="77777777" w:rsidTr="007C4D81">
              <w:trPr>
                <w:trHeight w:val="20"/>
              </w:trPr>
              <w:tc>
                <w:tcPr>
                  <w:tcW w:w="7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3A538CA3" w14:textId="6B7E847C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324723BB" w14:textId="6D60860D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6E328097" w14:textId="4061EDF9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227C21E2" w14:textId="1935FA1F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0F2CACDA" w14:textId="313F6664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3FEFE131" w14:textId="25E71B60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709EDEE7" w14:textId="051BDFDF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C329B9" w:rsidRPr="00A81C17" w14:paraId="5F288A6B" w14:textId="77777777" w:rsidTr="007C4D81">
              <w:trPr>
                <w:trHeight w:val="20"/>
              </w:trPr>
              <w:tc>
                <w:tcPr>
                  <w:tcW w:w="7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63662299" w14:textId="15D40C4B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604A3A38" w14:textId="02CE2CA1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1AA8731A" w14:textId="065AE26E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4B54707B" w14:textId="33701331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016BF5D4" w14:textId="5E8BE6E2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25C28302" w14:textId="46DC6DC1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3228B806" w14:textId="5EE9D826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C329B9" w:rsidRPr="00A81C17" w14:paraId="73410B56" w14:textId="77777777" w:rsidTr="007C4D81">
              <w:trPr>
                <w:trHeight w:val="20"/>
              </w:trPr>
              <w:tc>
                <w:tcPr>
                  <w:tcW w:w="7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315310F6" w14:textId="37EE0D4F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5ABE86AE" w14:textId="46503492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caps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5A41AED4" w14:textId="77777777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24DCF141" w14:textId="77777777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4B201637" w14:textId="77777777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29012063" w14:textId="77777777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</w:p>
              </w:tc>
              <w:tc>
                <w:tcPr>
                  <w:tcW w:w="7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2B4438BA" w14:textId="77777777" w:rsidR="00C329B9" w:rsidRPr="00A81C17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</w:p>
              </w:tc>
            </w:tr>
          </w:tbl>
          <w:p w14:paraId="19F83484" w14:textId="01E37F3B" w:rsidR="006D475B" w:rsidRPr="00363461" w:rsidRDefault="006D475B" w:rsidP="00E7087C">
            <w:pPr>
              <w:pStyle w:val="ad"/>
              <w:jc w:val="center"/>
              <w:rPr>
                <w:rFonts w:cs="Arial"/>
                <w:color w:val="auto"/>
                <w:sz w:val="72"/>
                <w:szCs w:val="72"/>
                <w:lang w:bidi="ru-RU"/>
              </w:rPr>
            </w:pPr>
          </w:p>
        </w:tc>
        <w:tc>
          <w:tcPr>
            <w:tcW w:w="1667" w:type="pct"/>
          </w:tcPr>
          <w:p w14:paraId="348AF210" w14:textId="2C333EC3" w:rsidR="006D475B" w:rsidRDefault="006D475B" w:rsidP="00E7087C">
            <w:pPr>
              <w:pStyle w:val="ad"/>
              <w:jc w:val="center"/>
              <w:rPr>
                <w:rFonts w:cs="Arial"/>
                <w:color w:val="auto"/>
                <w:sz w:val="72"/>
                <w:szCs w:val="72"/>
                <w:lang w:bidi="ru-RU"/>
              </w:rPr>
            </w:pP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fldChar w:fldCharType="begin"/>
            </w: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fldChar w:fldCharType="separate"/>
            </w:r>
            <w:r w:rsidR="006079C3">
              <w:rPr>
                <w:rFonts w:cs="Arial"/>
                <w:color w:val="auto"/>
                <w:sz w:val="72"/>
                <w:szCs w:val="72"/>
                <w:lang w:bidi="ru-RU"/>
              </w:rPr>
              <w:t>2022</w:t>
            </w: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fldChar w:fldCharType="end"/>
            </w:r>
          </w:p>
          <w:p w14:paraId="5A667E12" w14:textId="3EE0B27C" w:rsidR="006D475B" w:rsidRPr="00363461" w:rsidRDefault="006079C3" w:rsidP="00E7087C">
            <w:pPr>
              <w:pStyle w:val="ad"/>
              <w:jc w:val="center"/>
              <w:rPr>
                <w:rFonts w:cs="Arial"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color w:val="auto"/>
                <w:sz w:val="72"/>
                <w:szCs w:val="72"/>
                <w:lang w:bidi="ru-RU"/>
              </w:rPr>
              <w:t>ΟΚΤΩΒΡΙΟΣ</w:t>
            </w:r>
          </w:p>
        </w:tc>
        <w:tc>
          <w:tcPr>
            <w:tcW w:w="1667" w:type="pct"/>
          </w:tcPr>
          <w:p w14:paraId="59919BF9" w14:textId="2E2E405F" w:rsidR="00C329B9" w:rsidRPr="00C329B9" w:rsidRDefault="006079C3" w:rsidP="00C329B9">
            <w:pPr>
              <w:jc w:val="center"/>
              <w:rPr>
                <w:sz w:val="28"/>
                <w:szCs w:val="28"/>
                <w:lang w:val="de-DE"/>
              </w:rPr>
            </w:pPr>
            <w:r>
              <w:rPr>
                <w:rFonts w:ascii="Arial Narrow" w:hAnsi="Arial Narrow" w:cs="Arial"/>
                <w:color w:val="auto"/>
                <w:sz w:val="28"/>
                <w:szCs w:val="28"/>
                <w:lang w:val="de-DE" w:bidi="ru-RU"/>
              </w:rPr>
              <w:t>ΝΟΕΜΒΡΙΟΣ</w:t>
            </w:r>
            <w:r w:rsidR="00C329B9" w:rsidRPr="00C329B9">
              <w:rPr>
                <w:rFonts w:ascii="Arial Narrow" w:hAnsi="Arial Narrow" w:cs="Arial"/>
                <w:color w:val="auto"/>
                <w:sz w:val="28"/>
                <w:szCs w:val="28"/>
                <w:lang w:val="de-DE" w:bidi="ru-RU"/>
              </w:rPr>
              <w:t xml:space="preserve"> </w:t>
            </w:r>
            <w:r w:rsidR="00C329B9" w:rsidRPr="00C329B9">
              <w:rPr>
                <w:rFonts w:ascii="Arial Narrow" w:hAnsi="Arial Narrow" w:cs="Arial"/>
                <w:color w:val="auto"/>
                <w:sz w:val="28"/>
                <w:szCs w:val="28"/>
                <w:lang w:bidi="ru-RU"/>
              </w:rPr>
              <w:fldChar w:fldCharType="begin"/>
            </w:r>
            <w:r w:rsidR="00C329B9" w:rsidRPr="00C329B9">
              <w:rPr>
                <w:rFonts w:ascii="Arial Narrow" w:hAnsi="Arial Narrow" w:cs="Arial"/>
                <w:color w:val="auto"/>
                <w:sz w:val="28"/>
                <w:szCs w:val="28"/>
                <w:lang w:bidi="ru-RU"/>
              </w:rPr>
              <w:instrText xml:space="preserve"> DOCVARIABLE  MonthStart1 \@  yyyy   \* MERGEFORMAT </w:instrText>
            </w:r>
            <w:r w:rsidR="00C329B9" w:rsidRPr="00C329B9">
              <w:rPr>
                <w:rFonts w:ascii="Arial Narrow" w:hAnsi="Arial Narrow" w:cs="Arial"/>
                <w:color w:val="auto"/>
                <w:sz w:val="28"/>
                <w:szCs w:val="28"/>
                <w:lang w:bidi="ru-RU"/>
              </w:rPr>
              <w:fldChar w:fldCharType="separate"/>
            </w:r>
            <w:r>
              <w:rPr>
                <w:rFonts w:ascii="Arial Narrow" w:hAnsi="Arial Narrow" w:cs="Arial"/>
                <w:color w:val="auto"/>
                <w:sz w:val="28"/>
                <w:szCs w:val="28"/>
                <w:lang w:bidi="ru-RU"/>
              </w:rPr>
              <w:t>2022</w:t>
            </w:r>
            <w:r w:rsidR="00C329B9" w:rsidRPr="00C329B9">
              <w:rPr>
                <w:rFonts w:ascii="Arial Narrow" w:hAnsi="Arial Narrow" w:cs="Arial"/>
                <w:color w:val="auto"/>
                <w:sz w:val="28"/>
                <w:szCs w:val="28"/>
                <w:lang w:bidi="ru-RU"/>
              </w:rPr>
              <w:fldChar w:fldCharType="end"/>
            </w:r>
          </w:p>
          <w:tbl>
            <w:tblPr>
              <w:tblStyle w:val="CalendarTabl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51"/>
              <w:gridCol w:w="757"/>
              <w:gridCol w:w="756"/>
              <w:gridCol w:w="756"/>
              <w:gridCol w:w="756"/>
              <w:gridCol w:w="756"/>
              <w:gridCol w:w="742"/>
            </w:tblGrid>
            <w:tr w:rsidR="00C329B9" w:rsidRPr="00C329B9" w14:paraId="3681C6BC" w14:textId="77777777" w:rsidTr="00C329B9">
              <w:trPr>
                <w:trHeight w:val="20"/>
              </w:trPr>
              <w:tc>
                <w:tcPr>
                  <w:tcW w:w="711" w:type="pct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14:paraId="1310296C" w14:textId="5E6CD959" w:rsidR="00C329B9" w:rsidRPr="00C329B9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 w:bidi="ru-RU"/>
                    </w:rPr>
                    <w:t>ΚΥ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</w:tcPr>
                <w:p w14:paraId="6E11C130" w14:textId="125EA47C" w:rsidR="00C329B9" w:rsidRPr="00C329B9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 w:bidi="ru-RU"/>
                    </w:rPr>
                    <w:t>ΔΕ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</w:tcPr>
                <w:p w14:paraId="3A2D4E0B" w14:textId="50DE8740" w:rsidR="00C329B9" w:rsidRPr="00C329B9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 w:bidi="ru-RU"/>
                    </w:rPr>
                    <w:t>ΤΡ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</w:tcPr>
                <w:p w14:paraId="7717BC5B" w14:textId="2135F041" w:rsidR="00C329B9" w:rsidRPr="00C329B9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 w:bidi="ru-RU"/>
                    </w:rPr>
                    <w:t>ΤΕ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</w:tcPr>
                <w:p w14:paraId="64A1F062" w14:textId="12182138" w:rsidR="00C329B9" w:rsidRPr="00C329B9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/>
                    </w:rPr>
                    <w:t>ΠΕ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</w:tcPr>
                <w:p w14:paraId="338FCD39" w14:textId="4ADBE932" w:rsidR="00C329B9" w:rsidRPr="00C329B9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 w:bidi="ru-RU"/>
                    </w:rPr>
                    <w:t>ΠΑ</w:t>
                  </w:r>
                </w:p>
              </w:tc>
              <w:tc>
                <w:tcPr>
                  <w:tcW w:w="704" w:type="pct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14:paraId="2EC0D395" w14:textId="6A874A8E" w:rsidR="00C329B9" w:rsidRPr="00C329B9" w:rsidRDefault="006079C3" w:rsidP="00C329B9">
                  <w:pPr>
                    <w:pStyle w:val="Days"/>
                    <w:spacing w:before="0"/>
                    <w:rPr>
                      <w:rFonts w:ascii="Arial Narrow" w:hAnsi="Arial Narrow" w:cs="Arial"/>
                      <w:color w:val="auto"/>
                      <w:sz w:val="14"/>
                      <w:szCs w:val="14"/>
                      <w:lang w:val="de-DE"/>
                    </w:rPr>
                  </w:pPr>
                  <w:r>
                    <w:rPr>
                      <w:rFonts w:ascii="Arial Narrow" w:hAnsi="Arial Narrow" w:cs="Arial"/>
                      <w:noProof/>
                      <w:color w:val="auto"/>
                      <w:sz w:val="14"/>
                      <w:szCs w:val="14"/>
                      <w:lang w:val="de-DE" w:bidi="ru-RU"/>
                    </w:rPr>
                    <w:t>ΣΑ</w:t>
                  </w:r>
                </w:p>
              </w:tc>
            </w:tr>
            <w:tr w:rsidR="00C329B9" w:rsidRPr="00C329B9" w14:paraId="3EA866CE" w14:textId="77777777" w:rsidTr="00C329B9">
              <w:trPr>
                <w:trHeight w:val="20"/>
              </w:trPr>
              <w:tc>
                <w:tcPr>
                  <w:tcW w:w="7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2BB1D857" w14:textId="5D3AB021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«воскресенье" 1 ""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60C5445D" w14:textId="0541337D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«понедельник" 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0ADC9DEC" w14:textId="4ED99E47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«вторник" 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4CA31D0F" w14:textId="2BF8A4DA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«среда" 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289E9660" w14:textId="0871B588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= «четверг" 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66FBB71E" w14:textId="6134A55E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«пятница" 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61ACD65C" w14:textId="7897B0F2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«суббота" 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5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5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C329B9" w:rsidRPr="00C329B9" w14:paraId="63985CE5" w14:textId="77777777" w:rsidTr="00C329B9">
              <w:trPr>
                <w:trHeight w:val="20"/>
              </w:trPr>
              <w:tc>
                <w:tcPr>
                  <w:tcW w:w="7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5D7CCF71" w14:textId="498B03E3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182EFD64" w14:textId="0D32FA38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5DBBA8E9" w14:textId="170C03A8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034BECB5" w14:textId="4BD07C00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12C48B1D" w14:textId="4DE673CB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19198339" w14:textId="01049BC1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02CBE838" w14:textId="7D0BBDFE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C329B9" w:rsidRPr="00C329B9" w14:paraId="4375A4CC" w14:textId="77777777" w:rsidTr="00C329B9">
              <w:trPr>
                <w:trHeight w:val="20"/>
              </w:trPr>
              <w:tc>
                <w:tcPr>
                  <w:tcW w:w="7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6730B201" w14:textId="6D7D1726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5229C806" w14:textId="2F790E71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27EB6B18" w14:textId="746F4C66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0D783430" w14:textId="7081346E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5776DF51" w14:textId="577D5A3B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06620404" w14:textId="0FAE887D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7940BBE8" w14:textId="449D7A46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C329B9" w:rsidRPr="00C329B9" w14:paraId="388D01F6" w14:textId="77777777" w:rsidTr="00C329B9">
              <w:trPr>
                <w:trHeight w:val="20"/>
              </w:trPr>
              <w:tc>
                <w:tcPr>
                  <w:tcW w:w="7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13400725" w14:textId="0F586E97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1A5ED289" w14:textId="1E9DDE73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42BF9F2C" w14:textId="1EFEF3A6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4C4A26D0" w14:textId="6CB4C898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53BFCC82" w14:textId="505C12B0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001573FE" w14:textId="4B043480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520F85CE" w14:textId="016A30A1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C329B9" w:rsidRPr="00C329B9" w14:paraId="4D17B6F2" w14:textId="77777777" w:rsidTr="00C329B9">
              <w:trPr>
                <w:trHeight w:val="20"/>
              </w:trPr>
              <w:tc>
                <w:tcPr>
                  <w:tcW w:w="7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1490FE7B" w14:textId="02D1D808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197F6C6F" w14:textId="194BEF98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486F9732" w14:textId="75AE3DBE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7C082DD4" w14:textId="2EDAA0A3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60D327F5" w14:textId="530D2EB1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1FB0CB48" w14:textId="196B9CF6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5C734480" w14:textId="62923F48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caps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C329B9" w:rsidRPr="00C329B9" w14:paraId="19FFFDB3" w14:textId="77777777" w:rsidTr="00C329B9">
              <w:trPr>
                <w:trHeight w:val="20"/>
              </w:trPr>
              <w:tc>
                <w:tcPr>
                  <w:tcW w:w="7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21D23097" w14:textId="0EE1ABBF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caps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179EE00F" w14:textId="24D5BC08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6079C3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caps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B43775">
                    <w:rPr>
                      <w:rFonts w:ascii="Arial Narrow" w:hAnsi="Arial Narrow" w:cs="Arial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B43775"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450652B3" w14:textId="77777777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1E9F8029" w14:textId="77777777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68046448" w14:textId="77777777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0" w:type="dxa"/>
                  </w:tcMar>
                  <w:vAlign w:val="bottom"/>
                </w:tcPr>
                <w:p w14:paraId="0B8811A0" w14:textId="77777777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</w:p>
              </w:tc>
              <w:tc>
                <w:tcPr>
                  <w:tcW w:w="7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7E18D713" w14:textId="77777777" w:rsidR="00C329B9" w:rsidRPr="00C329B9" w:rsidRDefault="00C329B9" w:rsidP="00C329B9">
                  <w:pPr>
                    <w:pStyle w:val="Dates"/>
                    <w:spacing w:after="0"/>
                    <w:rPr>
                      <w:rFonts w:ascii="Arial Narrow" w:hAnsi="Arial Narrow" w:cs="Arial"/>
                      <w:color w:val="auto"/>
                      <w:sz w:val="20"/>
                      <w:szCs w:val="20"/>
                      <w:lang w:val="de-DE"/>
                    </w:rPr>
                  </w:pPr>
                </w:p>
              </w:tc>
            </w:tr>
          </w:tbl>
          <w:p w14:paraId="055FF990" w14:textId="513EF4D2" w:rsidR="006D475B" w:rsidRPr="00C329B9" w:rsidRDefault="006D475B" w:rsidP="00E7087C">
            <w:pPr>
              <w:pStyle w:val="ad"/>
              <w:jc w:val="center"/>
              <w:rPr>
                <w:rFonts w:cs="Arial"/>
                <w:color w:val="auto"/>
                <w:sz w:val="72"/>
                <w:szCs w:val="72"/>
                <w:lang w:val="de-DE" w:bidi="ru-RU"/>
              </w:rPr>
            </w:pPr>
          </w:p>
        </w:tc>
      </w:tr>
      <w:tr w:rsidR="00363461" w:rsidRPr="00363461" w14:paraId="59F8FEFE" w14:textId="77777777" w:rsidTr="007402A8">
        <w:tc>
          <w:tcPr>
            <w:tcW w:w="5000" w:type="pct"/>
            <w:gridSpan w:val="3"/>
          </w:tcPr>
          <w:tbl>
            <w:tblPr>
              <w:tblStyle w:val="CalendarTabl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241"/>
              <w:gridCol w:w="2268"/>
              <w:gridCol w:w="2268"/>
              <w:gridCol w:w="2268"/>
              <w:gridCol w:w="2268"/>
              <w:gridCol w:w="2268"/>
              <w:gridCol w:w="2237"/>
            </w:tblGrid>
            <w:tr w:rsidR="00143A61" w:rsidRPr="00363461" w14:paraId="326EA3F7" w14:textId="77777777" w:rsidTr="00DD2555">
              <w:trPr>
                <w:trHeight w:val="454"/>
              </w:trPr>
              <w:tc>
                <w:tcPr>
                  <w:tcW w:w="708" w:type="pct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648C78F5" w14:textId="45974380" w:rsidR="00143A61" w:rsidRPr="00363461" w:rsidRDefault="006079C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ΚΥΡΙΑΚΗ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vAlign w:val="center"/>
                </w:tcPr>
                <w:p w14:paraId="7C093BF2" w14:textId="02BA4EB5" w:rsidR="00143A61" w:rsidRPr="00363461" w:rsidRDefault="006079C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ΔΕΥΤΕΡΑ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vAlign w:val="center"/>
                </w:tcPr>
                <w:p w14:paraId="094DB72B" w14:textId="419D468D" w:rsidR="00143A61" w:rsidRPr="00363461" w:rsidRDefault="006079C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ΤΡΙΤΗ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vAlign w:val="center"/>
                </w:tcPr>
                <w:p w14:paraId="057890AA" w14:textId="5C3263BA" w:rsidR="00143A61" w:rsidRPr="00363461" w:rsidRDefault="006079C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ΤΕΤΑΡΤΗ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vAlign w:val="center"/>
                </w:tcPr>
                <w:p w14:paraId="7D528B64" w14:textId="780A3D8E" w:rsidR="00143A61" w:rsidRPr="00363461" w:rsidRDefault="006079C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ΠΕΜΠΤΗ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vAlign w:val="center"/>
                </w:tcPr>
                <w:p w14:paraId="62BA8006" w14:textId="5DEE5621" w:rsidR="00143A61" w:rsidRPr="00363461" w:rsidRDefault="006079C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ΠΑΡΑΣΚΕΥΗ</w:t>
                  </w:r>
                </w:p>
              </w:tc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7CE5A65" w14:textId="780551EA" w:rsidR="00143A61" w:rsidRPr="00363461" w:rsidRDefault="006079C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ΣΑΒΒΑΤΟ</w:t>
                  </w:r>
                </w:p>
              </w:tc>
            </w:tr>
            <w:tr w:rsidR="00363461" w:rsidRPr="00363461" w14:paraId="46792EC2" w14:textId="77777777" w:rsidTr="00DB5D61">
              <w:trPr>
                <w:trHeight w:val="136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59951B50" w14:textId="63F207D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«воскресенье" 1 ""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845AB12" w14:textId="5EE8682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«понедельник"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33C0B7AB" w14:textId="5D9C74B8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«вторник"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352E4B4" w14:textId="6FC857E0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«среда"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DB5D61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1E1C8F1B" w14:textId="6A45A9BD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= «четверг"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DB5D61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8AABDC0" w14:textId="241DB4E2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«пятница"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DB5D61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593E4F68" w14:textId="57FEA863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«суббота"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2DCC6DDF" w14:textId="77777777" w:rsidTr="00DB5D61">
              <w:trPr>
                <w:trHeight w:val="136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3203AA7C" w14:textId="03225502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51B02100" w14:textId="183845E9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3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CEEE18D" w14:textId="186F58B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4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234FD549" w14:textId="19898A2D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5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8B61D1F" w14:textId="6451B243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6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D8812AB" w14:textId="3D54EF28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7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3840ECE2" w14:textId="687CC052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8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05D7515F" w14:textId="77777777" w:rsidTr="00DB5D61">
              <w:trPr>
                <w:trHeight w:val="136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169FE0B3" w14:textId="174A2E31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9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E7C00F5" w14:textId="4A3B5235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10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63D66E2" w14:textId="48901A64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3CA0C890" w14:textId="5ADF8D8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12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7F3B1BB1" w14:textId="15264B14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13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19A25E46" w14:textId="1CB5754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14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05075868" w14:textId="5575BA3F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15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641254D5" w14:textId="77777777" w:rsidTr="00DB5D61">
              <w:trPr>
                <w:trHeight w:val="136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305956D8" w14:textId="0C408EC3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16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E65722F" w14:textId="6BA1F1F1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17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4DA6D7C" w14:textId="22A82AC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18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AA703FE" w14:textId="1DEFBFF2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19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450E7DD" w14:textId="437ED81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20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EDBD2CA" w14:textId="46973BE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0232707E" w14:textId="3C50E4BF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22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0093770C" w14:textId="77777777" w:rsidTr="00DB5D61">
              <w:trPr>
                <w:trHeight w:val="136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2E4D5F07" w14:textId="29AAF8D6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=G5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23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9434C62" w14:textId="5AA1BFAF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24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55D63852" w14:textId="62B48404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25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163B9123" w14:textId="0E75D05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26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63B9C0C" w14:textId="0B71CB40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27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37DE31E8" w14:textId="599C1B4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28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622D57F0" w14:textId="7D2C728B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29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3A598725" w14:textId="77777777" w:rsidTr="00DB5D61">
              <w:trPr>
                <w:trHeight w:val="136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344AA734" w14:textId="31CE918E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30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2EFD574D" w14:textId="64B8C028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=A7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=A7+1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="006079C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6079C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31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80AE90B" w14:textId="7777777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59B38CD" w14:textId="7777777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EDF04EA" w14:textId="7777777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1CCC42D3" w14:textId="7777777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632C6CDF" w14:textId="7777777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090683BF" w14:textId="77777777" w:rsidR="00363461" w:rsidRPr="00363461" w:rsidRDefault="00363461">
            <w:pPr>
              <w:pStyle w:val="ad"/>
              <w:rPr>
                <w:rFonts w:cs="Arial"/>
                <w:color w:val="auto"/>
                <w:lang w:bidi="ru-RU"/>
              </w:rPr>
            </w:pPr>
          </w:p>
        </w:tc>
      </w:tr>
    </w:tbl>
    <w:p w14:paraId="26C6261C" w14:textId="77777777" w:rsidR="00F93E3B" w:rsidRPr="00363461" w:rsidRDefault="00F93E3B">
      <w:pPr>
        <w:pStyle w:val="a5"/>
        <w:rPr>
          <w:rFonts w:cs="Arial"/>
          <w:color w:val="auto"/>
        </w:rPr>
      </w:pPr>
    </w:p>
    <w:sectPr w:rsidR="00F93E3B" w:rsidRPr="00363461" w:rsidSect="00363461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8E5AD2" w14:textId="77777777" w:rsidR="002F1E95" w:rsidRDefault="002F1E95">
      <w:pPr>
        <w:spacing w:after="0"/>
      </w:pPr>
      <w:r>
        <w:separator/>
      </w:r>
    </w:p>
  </w:endnote>
  <w:endnote w:type="continuationSeparator" w:id="0">
    <w:p w14:paraId="49C88EA0" w14:textId="77777777" w:rsidR="002F1E95" w:rsidRDefault="002F1E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A56F3C" w14:textId="77777777" w:rsidR="002F1E95" w:rsidRDefault="002F1E95">
      <w:pPr>
        <w:spacing w:after="0"/>
      </w:pPr>
      <w:r>
        <w:separator/>
      </w:r>
    </w:p>
  </w:footnote>
  <w:footnote w:type="continuationSeparator" w:id="0">
    <w:p w14:paraId="76EE5ACF" w14:textId="77777777" w:rsidR="002F1E95" w:rsidRDefault="002F1E9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Sunday"/>
  </w:docVars>
  <w:rsids>
    <w:rsidRoot w:val="00363461"/>
    <w:rsid w:val="00020DDD"/>
    <w:rsid w:val="00055B0A"/>
    <w:rsid w:val="000B2A45"/>
    <w:rsid w:val="001274F3"/>
    <w:rsid w:val="00143A61"/>
    <w:rsid w:val="001E2284"/>
    <w:rsid w:val="001F3D0F"/>
    <w:rsid w:val="0021056C"/>
    <w:rsid w:val="0022301B"/>
    <w:rsid w:val="00223ACB"/>
    <w:rsid w:val="002833B4"/>
    <w:rsid w:val="002F1E95"/>
    <w:rsid w:val="003051CA"/>
    <w:rsid w:val="003327F5"/>
    <w:rsid w:val="00363461"/>
    <w:rsid w:val="00367550"/>
    <w:rsid w:val="003D6EF6"/>
    <w:rsid w:val="004130BE"/>
    <w:rsid w:val="00440B12"/>
    <w:rsid w:val="00491DA3"/>
    <w:rsid w:val="004A1A10"/>
    <w:rsid w:val="004C3BD1"/>
    <w:rsid w:val="005858C8"/>
    <w:rsid w:val="005B7782"/>
    <w:rsid w:val="005E656F"/>
    <w:rsid w:val="006079C3"/>
    <w:rsid w:val="006C0896"/>
    <w:rsid w:val="006D475B"/>
    <w:rsid w:val="00736B7D"/>
    <w:rsid w:val="007402A8"/>
    <w:rsid w:val="00764EE3"/>
    <w:rsid w:val="007C0139"/>
    <w:rsid w:val="00834DD9"/>
    <w:rsid w:val="00881600"/>
    <w:rsid w:val="008B7D77"/>
    <w:rsid w:val="008E04AA"/>
    <w:rsid w:val="009164BA"/>
    <w:rsid w:val="00951F39"/>
    <w:rsid w:val="00A14581"/>
    <w:rsid w:val="00A81C17"/>
    <w:rsid w:val="00AA23D3"/>
    <w:rsid w:val="00AE36BB"/>
    <w:rsid w:val="00BB48E5"/>
    <w:rsid w:val="00C329B9"/>
    <w:rsid w:val="00CD0425"/>
    <w:rsid w:val="00DB5D61"/>
    <w:rsid w:val="00DC094B"/>
    <w:rsid w:val="00DD2555"/>
    <w:rsid w:val="00DE32AC"/>
    <w:rsid w:val="00E7087C"/>
    <w:rsid w:val="00E77E1D"/>
    <w:rsid w:val="00EF5124"/>
    <w:rsid w:val="00F701B7"/>
    <w:rsid w:val="00F93E3B"/>
    <w:rsid w:val="00FA423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B3B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A45"/>
    <w:rPr>
      <w:rFonts w:ascii="Arial" w:hAnsi="Arial"/>
      <w:sz w:val="21"/>
    </w:rPr>
  </w:style>
  <w:style w:type="paragraph" w:styleId="1">
    <w:name w:val="heading 1"/>
    <w:basedOn w:val="a"/>
    <w:next w:val="a"/>
    <w:link w:val="10"/>
    <w:uiPriority w:val="9"/>
    <w:qFormat/>
    <w:rsid w:val="000B2A45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A45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0B2A45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qFormat/>
    <w:rsid w:val="000B2A45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qFormat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qFormat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character" w:customStyle="1" w:styleId="10">
    <w:name w:val="Заголовок 1 Знак"/>
    <w:basedOn w:val="a0"/>
    <w:link w:val="1"/>
    <w:uiPriority w:val="9"/>
    <w:rsid w:val="000B2A45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B2A45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qFormat/>
    <w:rsid w:val="004C3BD1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qFormat/>
    <w:rsid w:val="004C3BD1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qFormat/>
    <w:rsid w:val="004C3BD1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4C3BD1"/>
    <w:pPr>
      <w:spacing w:after="0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77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AppData\Roaming\Microsoft\Templates\&#1057;&#1077;&#1084;&#1077;&#1081;&#1085;&#1099;&#1081;%20&#1092;&#1086;&#1090;&#1086;&#1082;&#1072;&#1083;&#1077;&#1085;&#1076;&#1072;&#1088;&#1100;%20(&#1083;&#1102;&#1073;&#1086;&#1081;%20&#1075;&#1086;&#1076;,%201%20&#1089;&#1090;&#1088;&#1072;&#1085;&#1080;&#1094;&#1072;)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93ABA-B7DE-4472-B51D-463F48D6F9B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D5BE0F47-357E-46CB-B795-041B2252B2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F784D0-CD93-48D4-ABB4-189B2041A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C06AE-E190-443F-B09D-1F0F98614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Семейный фотокалендарь (любой год, 1 страница)</Template>
  <TotalTime>0</TotalTime>
  <Pages>1</Pages>
  <Words>882</Words>
  <Characters>5030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2021-06-20T15:31:00Z</dcterms:created>
  <dcterms:modified xsi:type="dcterms:W3CDTF">2021-06-20T15:31:00Z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