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772"/>
      </w:tblGrid>
      <w:tr w:rsidR="004C2689" w:rsidRPr="00A14917" w14:paraId="10CC706B" w14:textId="77777777" w:rsidTr="00684356">
        <w:tc>
          <w:tcPr>
            <w:tcW w:w="5000" w:type="pct"/>
          </w:tcPr>
          <w:p w14:paraId="732D2D0A" w14:textId="1C4F5EAC" w:rsidR="004C2689" w:rsidRPr="00A14917" w:rsidRDefault="00A61448" w:rsidP="00684356">
            <w:pPr>
              <w:pStyle w:val="Months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val="en-US" w:bidi="ru-RU"/>
              </w:rPr>
              <w:t>ΟΚΤΩΒΡΙΟΣ</w:t>
            </w:r>
            <w:r w:rsidR="004C2689"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 xml:space="preserve"> </w: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2280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2022</w: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  <w:tbl>
            <w:tblPr>
              <w:tblStyle w:val="CalendarTabl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1"/>
              <w:gridCol w:w="1511"/>
              <w:gridCol w:w="1511"/>
              <w:gridCol w:w="1511"/>
              <w:gridCol w:w="1511"/>
              <w:gridCol w:w="1511"/>
              <w:gridCol w:w="1490"/>
            </w:tblGrid>
            <w:tr w:rsidR="004C2689" w:rsidRPr="00A14917" w14:paraId="0D7F5C29" w14:textId="77777777" w:rsidTr="00A14917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2725CCD9" w14:textId="77606289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FF0000"/>
                      <w:sz w:val="20"/>
                      <w:szCs w:val="20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7030702E" w14:textId="621164DD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0D4C7C44" w14:textId="20729F1A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4A47F161" w14:textId="57171841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4503E450" w14:textId="2117F080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415AB53E" w14:textId="7AFBF0D3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4FE7DFBE" w14:textId="130F6A7A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FF0000"/>
                      <w:sz w:val="20"/>
                      <w:szCs w:val="20"/>
                      <w:lang w:bidi="ru-RU"/>
                    </w:rPr>
                    <w:t>ΣΑΒΒΑΤΟ</w:t>
                  </w:r>
                </w:p>
              </w:tc>
            </w:tr>
            <w:tr w:rsidR="004C2689" w:rsidRPr="00A14917" w14:paraId="5DC4FC58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69FF4617" w14:textId="3B4E12F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MonthStart10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воскресенье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" 1 ""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130DF37" w14:textId="22754D4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MonthStart10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AEFE1F3" w14:textId="1B551DF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MonthStart10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FBBFE1E" w14:textId="2DBD6D60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MonthStart10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среда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A10BE36" w14:textId="2ECA424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MonthStart10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F5DD418" w14:textId="32B7E91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MonthStart10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пятница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1D9E5238" w14:textId="5A170E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MonthStart10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644EBA5C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6911992D" w14:textId="37CA07C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32E520D" w14:textId="64D7BA0A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30E9C7C" w14:textId="48BCCCF0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295F9C4" w14:textId="6F2925E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E9BC14D" w14:textId="305C4FF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8538370" w14:textId="0CCDF7D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26E618B6" w14:textId="0FA4230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1FF42542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3B5036C3" w14:textId="2BD300F4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F519A6E" w14:textId="019F20A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89E1B4B" w14:textId="57D87AA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489E1F6" w14:textId="556C0ED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8AE92C6" w14:textId="2574958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C41B23D" w14:textId="78D3B99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4F5F8EBF" w14:textId="7F26628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75E7DD42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74460FB8" w14:textId="5C09960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ED5EF45" w14:textId="66901FA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048F36C" w14:textId="0C2CAF6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9AF4967" w14:textId="5A32E78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49FE615" w14:textId="25C6010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54AA29A" w14:textId="27548AE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6B4CA1CB" w14:textId="4AA49E8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0243348A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5B201833" w14:textId="18B3359A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MonthEnd10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94D33AA" w14:textId="3848CE0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MonthEnd10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1C40A7A" w14:textId="44E8980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MonthEnd10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8D2BEC3" w14:textId="4BA20B0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MonthEnd10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7ED33E1" w14:textId="2AAC55E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MonthEnd10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1EC0E16" w14:textId="50339920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MonthEnd10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07E5498C" w14:textId="0D10475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MonthEnd10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2F8DD6F6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674339D8" w14:textId="7B51FC2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MonthEnd10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30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90EF7A7" w14:textId="7E9A602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MonthEnd10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E3F8686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618C01D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E8ECEB5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79CDC1B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37B4D64B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</w:p>
              </w:tc>
            </w:tr>
          </w:tbl>
          <w:p w14:paraId="6F7C5B6E" w14:textId="77777777" w:rsidR="004C2689" w:rsidRPr="00A14917" w:rsidRDefault="004C2689" w:rsidP="00684356">
            <w:pPr>
              <w:pStyle w:val="Months"/>
              <w:jc w:val="center"/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</w:pPr>
          </w:p>
        </w:tc>
      </w:tr>
      <w:tr w:rsidR="004C2689" w:rsidRPr="00A14917" w14:paraId="11614920" w14:textId="77777777" w:rsidTr="00684356">
        <w:tc>
          <w:tcPr>
            <w:tcW w:w="5000" w:type="pct"/>
          </w:tcPr>
          <w:p w14:paraId="0E016A41" w14:textId="76884FE5" w:rsidR="004C2689" w:rsidRPr="00A14917" w:rsidRDefault="00A61448" w:rsidP="00684356">
            <w:pPr>
              <w:pStyle w:val="Months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val="en-US" w:bidi="ru-RU"/>
              </w:rPr>
              <w:t>ΝΟΕΜΒΡΙΟΣ</w:t>
            </w:r>
            <w:r w:rsidR="004C2689"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 xml:space="preserve"> </w: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2280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2022</w: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  <w:tbl>
            <w:tblPr>
              <w:tblStyle w:val="CalendarTabl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1"/>
              <w:gridCol w:w="1511"/>
              <w:gridCol w:w="1511"/>
              <w:gridCol w:w="1511"/>
              <w:gridCol w:w="1511"/>
              <w:gridCol w:w="1511"/>
              <w:gridCol w:w="1490"/>
            </w:tblGrid>
            <w:tr w:rsidR="004C2689" w:rsidRPr="00A14917" w14:paraId="14AFB1FE" w14:textId="77777777" w:rsidTr="00A14917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6755E79F" w14:textId="70EA0534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FF0000"/>
                      <w:sz w:val="20"/>
                      <w:szCs w:val="20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65A3BED0" w14:textId="4396D0B0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55DC1BA9" w14:textId="238AA2FE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781E0406" w14:textId="2673BA54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328D4E05" w14:textId="6E5599DF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71F6E8C2" w14:textId="36A33E3D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284C5D9A" w14:textId="7CCB8F9F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FF0000"/>
                      <w:sz w:val="20"/>
                      <w:szCs w:val="20"/>
                      <w:lang w:bidi="ru-RU"/>
                    </w:rPr>
                    <w:t>ΣΑΒΒΑΤΟ</w:t>
                  </w:r>
                </w:p>
              </w:tc>
            </w:tr>
            <w:tr w:rsidR="004C2689" w:rsidRPr="00A14917" w14:paraId="7E6DDDC5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334C16F8" w14:textId="6DC1B74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воскресенье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" 1 ""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919FCB1" w14:textId="3EF9BAA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4FFC88D" w14:textId="062563DA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3BD902F" w14:textId="49C0856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среда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A510F13" w14:textId="266945E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2BC27FD" w14:textId="6FFD54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пятница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1756F7D1" w14:textId="044C9C4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MonthStart11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59577495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57E1CE65" w14:textId="1BEADA8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CB7CE0A" w14:textId="5CDC920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26804D7" w14:textId="482C26E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B8E7037" w14:textId="3BBD414C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273CC18" w14:textId="2ABD68E4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F6984AB" w14:textId="7157790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4E1366B1" w14:textId="7139917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493C9A9E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0B2061A2" w14:textId="01561A6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44E2DBC" w14:textId="10157AA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63D73BD" w14:textId="0C4A4A1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E8E0FF9" w14:textId="74D8416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B07961B" w14:textId="7B4BC3E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D164AB3" w14:textId="405D277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2B3C740B" w14:textId="712B1080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522DF4E0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35048A52" w14:textId="52CD6B3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A3B4D59" w14:textId="3CA8EE3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01315D8" w14:textId="22F9B470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739B006" w14:textId="735403B5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B22A4A2" w14:textId="3DC883F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B129526" w14:textId="23ED2A84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32F0926C" w14:textId="6ED38F0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117A0AED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481825B1" w14:textId="0E44937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16ADBDA" w14:textId="0B85B67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B813141" w14:textId="44FAF20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64B7C82" w14:textId="34840BF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8F43E4D" w14:textId="1E192070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D06D6DA" w14:textId="2C26443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3A6D62F4" w14:textId="11B35A3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0FC93F22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1201E93D" w14:textId="1EAFFFF4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E5D730B" w14:textId="15549D6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MonthEnd11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2135B72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BA7CE01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F96A892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1CDC953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1EB1384A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</w:p>
              </w:tc>
            </w:tr>
          </w:tbl>
          <w:p w14:paraId="3687C36F" w14:textId="77777777" w:rsidR="004C2689" w:rsidRPr="00A14917" w:rsidRDefault="004C2689" w:rsidP="00684356">
            <w:pPr>
              <w:pStyle w:val="Months"/>
              <w:ind w:left="0"/>
              <w:jc w:val="center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val="en-US" w:bidi="ru-RU"/>
              </w:rPr>
            </w:pPr>
          </w:p>
        </w:tc>
      </w:tr>
      <w:tr w:rsidR="004C2689" w:rsidRPr="00A14917" w14:paraId="35A0C1CB" w14:textId="77777777" w:rsidTr="00684356">
        <w:tc>
          <w:tcPr>
            <w:tcW w:w="5000" w:type="pct"/>
          </w:tcPr>
          <w:p w14:paraId="5C3F1542" w14:textId="64671ACA" w:rsidR="004C2689" w:rsidRPr="00A14917" w:rsidRDefault="00A61448" w:rsidP="00684356">
            <w:pPr>
              <w:pStyle w:val="Months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val="en-US"/>
              </w:rPr>
            </w:pPr>
            <w:r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56"/>
                <w:szCs w:val="56"/>
                <w:lang w:val="en-US" w:bidi="ru-RU"/>
              </w:rPr>
              <w:t>ΔΕΚΕΜΒΡΙΟΣ</w:t>
            </w:r>
            <w:r w:rsidR="004C2689" w:rsidRPr="00A14917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val="en-US" w:bidi="ru-RU"/>
              </w:rPr>
              <w:t xml:space="preserve"> </w: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62280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2022</w:t>
            </w:r>
            <w:r w:rsidR="004C2689" w:rsidRPr="00A14917">
              <w:rPr>
                <w:rFonts w:ascii="Arial Narrow" w:hAnsi="Arial Narrow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  <w:tbl>
            <w:tblPr>
              <w:tblStyle w:val="CalendarTabl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1"/>
              <w:gridCol w:w="1511"/>
              <w:gridCol w:w="1511"/>
              <w:gridCol w:w="1511"/>
              <w:gridCol w:w="1511"/>
              <w:gridCol w:w="1511"/>
              <w:gridCol w:w="1490"/>
            </w:tblGrid>
            <w:tr w:rsidR="004C2689" w:rsidRPr="00A14917" w14:paraId="15FF85DE" w14:textId="77777777" w:rsidTr="00A14917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B1F6D80" w14:textId="3065B416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FF0000"/>
                      <w:sz w:val="20"/>
                      <w:szCs w:val="20"/>
                      <w:lang w:bidi="ru-RU"/>
                    </w:rPr>
                    <w:t>ΚΥΡΙΑΚΗ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7FB8B03F" w14:textId="655517E4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ΔΕΥΤΕΡΑ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6B4E5EB0" w14:textId="263BD233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ΤΡΙΤΗ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3893853E" w14:textId="1B9B2E9F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ΤΕΤΑΡΤΗ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0E6B6661" w14:textId="55ED531B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ΠΕΜΠΤΗ</w:t>
                  </w:r>
                </w:p>
              </w:tc>
              <w:tc>
                <w:tcPr>
                  <w:tcW w:w="717" w:type="pct"/>
                  <w:shd w:val="clear" w:color="auto" w:fill="F2F2F2" w:themeFill="background1" w:themeFillShade="F2"/>
                  <w:vAlign w:val="center"/>
                </w:tcPr>
                <w:p w14:paraId="49435C52" w14:textId="627EE7DE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auto"/>
                      <w:sz w:val="20"/>
                      <w:szCs w:val="20"/>
                      <w:lang w:bidi="ru-RU"/>
                    </w:rPr>
                    <w:t>ΠΑΡΑΣΚΕΥΗ</w:t>
                  </w:r>
                </w:p>
              </w:tc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3839A1C3" w14:textId="66502C32" w:rsidR="004C2689" w:rsidRPr="00A14917" w:rsidRDefault="00A61448" w:rsidP="00684356">
                  <w:pPr>
                    <w:pStyle w:val="Days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0"/>
                      <w:szCs w:val="20"/>
                      <w:lang w:val="en-US"/>
                    </w:rPr>
                  </w:pPr>
                  <w:r w:rsidRPr="00A14917">
                    <w:rPr>
                      <w:rFonts w:ascii="Arial Narrow" w:hAnsi="Arial Narrow" w:cs="Arial"/>
                      <w:b/>
                      <w:bCs/>
                      <w:color w:val="FF0000"/>
                      <w:sz w:val="20"/>
                      <w:szCs w:val="20"/>
                      <w:lang w:bidi="ru-RU"/>
                    </w:rPr>
                    <w:t>ΣΑΒΒΑΤΟ</w:t>
                  </w:r>
                </w:p>
              </w:tc>
            </w:tr>
            <w:tr w:rsidR="004C2689" w:rsidRPr="00A14917" w14:paraId="799430B4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06BF48D4" w14:textId="6BF6EFF0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воскресенье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" 1 ""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359A2D0" w14:textId="176D6E2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понедельник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0C7EF6F" w14:textId="1C43CA1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вторник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139687E" w14:textId="31DDFCC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среда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26A6438" w14:textId="23EE1AB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69385E5" w14:textId="63CC3E7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пятница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54847BF4" w14:textId="0B1A523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MonthStart12 \@ dddd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четверг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“</w:instrText>
                  </w:r>
                  <w:r w:rsidRPr="00A14917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суббота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" 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&lt;&gt; 0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1AEFD81C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451D6D44" w14:textId="45AD8BF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=G2+1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4F5978E" w14:textId="791552C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CC3F1DD" w14:textId="50BD15E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4226580" w14:textId="48D912D4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69CE4DF" w14:textId="7CB5950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C052524" w14:textId="0F137BD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5C6E9FA8" w14:textId="459922E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44A55292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7E42691C" w14:textId="79A9733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=G3+1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54C74730" w14:textId="2911194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7C02EB8E" w14:textId="0642518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7138EBD" w14:textId="360DF070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457AEB7" w14:textId="21FC05C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2D69C51" w14:textId="5A6EC66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4E37903D" w14:textId="52DDDE0A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03660C65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155D7FC9" w14:textId="12003B7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=G4+1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18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EFC0634" w14:textId="5E248B8B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19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586DDF8" w14:textId="12853661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1FE4E36" w14:textId="2EEE532F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140B1C4D" w14:textId="1E3AA69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22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9496FAC" w14:textId="23E85F78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23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614DDEB7" w14:textId="2476E63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24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2AC20860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7CF6201B" w14:textId="06177D1E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24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=G5+1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25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93AAC77" w14:textId="622F7F29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25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26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AF70010" w14:textId="589F0E6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=B6+1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27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60CA2D71" w14:textId="47666716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=C6+1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28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73E3AC4" w14:textId="70EF9413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28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=D6+1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29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39614E91" w14:textId="79F8B94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=E6+1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t>30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650FD096" w14:textId="74D33D92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=F6+1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t>31</w: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4C2689" w:rsidRPr="00A14917" w14:paraId="6E887771" w14:textId="77777777" w:rsidTr="00684356">
              <w:trPr>
                <w:trHeight w:val="680"/>
              </w:trPr>
              <w:tc>
                <w:tcPr>
                  <w:tcW w:w="708" w:type="pct"/>
                  <w:tcMar>
                    <w:left w:w="57" w:type="dxa"/>
                  </w:tcMar>
                </w:tcPr>
                <w:p w14:paraId="70C80458" w14:textId="4216F23D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=G6+1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445B8A05" w14:textId="5EC94464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36228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 0,""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IF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29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&lt;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MonthEnd12 \@ d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31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=A7+1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"" 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instrText>30</w:instrText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  <w:r w:rsidRPr="00A1491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6CACAF2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2CD85352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2014D7B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17" w:type="pct"/>
                  <w:tcMar>
                    <w:left w:w="57" w:type="dxa"/>
                  </w:tcMar>
                </w:tcPr>
                <w:p w14:paraId="07060F40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52"/>
                      <w:szCs w:val="52"/>
                      <w:lang w:val="en-US"/>
                    </w:rPr>
                  </w:pPr>
                </w:p>
              </w:tc>
              <w:tc>
                <w:tcPr>
                  <w:tcW w:w="707" w:type="pct"/>
                  <w:tcMar>
                    <w:left w:w="57" w:type="dxa"/>
                  </w:tcMar>
                </w:tcPr>
                <w:p w14:paraId="0E83BA23" w14:textId="77777777" w:rsidR="004C2689" w:rsidRPr="00A14917" w:rsidRDefault="004C2689" w:rsidP="00A14917">
                  <w:pPr>
                    <w:pStyle w:val="Dates"/>
                    <w:ind w:right="57"/>
                    <w:jc w:val="righ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52"/>
                      <w:szCs w:val="52"/>
                      <w:lang w:val="en-US"/>
                    </w:rPr>
                  </w:pPr>
                </w:p>
              </w:tc>
            </w:tr>
          </w:tbl>
          <w:p w14:paraId="045B177D" w14:textId="77777777" w:rsidR="004C2689" w:rsidRPr="00A14917" w:rsidRDefault="004C2689" w:rsidP="00684356">
            <w:pPr>
              <w:pStyle w:val="Months"/>
              <w:ind w:left="0"/>
              <w:jc w:val="center"/>
              <w:rPr>
                <w:rFonts w:ascii="Arial Narrow" w:hAnsi="Arial Narrow" w:cs="Calibri"/>
                <w:b/>
                <w:bCs/>
                <w:noProof/>
                <w:color w:val="auto"/>
                <w:sz w:val="28"/>
                <w:szCs w:val="28"/>
                <w:lang w:val="en-US" w:bidi="ru-RU"/>
              </w:rPr>
            </w:pPr>
          </w:p>
        </w:tc>
      </w:tr>
    </w:tbl>
    <w:p w14:paraId="2B3E424A" w14:textId="5FFF23E7" w:rsidR="00F93E3B" w:rsidRPr="00A14917" w:rsidRDefault="00F93E3B" w:rsidP="00622A4A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F93E3B" w:rsidRPr="00A14917" w:rsidSect="0053443A">
      <w:pgSz w:w="11906" w:h="16838" w:code="9"/>
      <w:pgMar w:top="227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B1ECB" w14:textId="77777777" w:rsidR="00A45437" w:rsidRDefault="00A45437">
      <w:pPr>
        <w:spacing w:after="0"/>
      </w:pPr>
      <w:r>
        <w:separator/>
      </w:r>
    </w:p>
  </w:endnote>
  <w:endnote w:type="continuationSeparator" w:id="0">
    <w:p w14:paraId="6B9564A5" w14:textId="77777777" w:rsidR="00A45437" w:rsidRDefault="00A45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0E0FF" w14:textId="77777777" w:rsidR="00A45437" w:rsidRDefault="00A45437">
      <w:pPr>
        <w:spacing w:after="0"/>
      </w:pPr>
      <w:r>
        <w:separator/>
      </w:r>
    </w:p>
  </w:footnote>
  <w:footnote w:type="continuationSeparator" w:id="0">
    <w:p w14:paraId="6CD08AD2" w14:textId="77777777" w:rsidR="00A45437" w:rsidRDefault="00A454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воскресенье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D7BF6"/>
    <w:rsid w:val="001F4992"/>
    <w:rsid w:val="00211686"/>
    <w:rsid w:val="002549DD"/>
    <w:rsid w:val="002562E7"/>
    <w:rsid w:val="00285C1D"/>
    <w:rsid w:val="002C3AAE"/>
    <w:rsid w:val="002D6CC9"/>
    <w:rsid w:val="00302C5D"/>
    <w:rsid w:val="003327F5"/>
    <w:rsid w:val="00340CAF"/>
    <w:rsid w:val="00362280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82367"/>
    <w:rsid w:val="004A6170"/>
    <w:rsid w:val="004B2D3B"/>
    <w:rsid w:val="004C2689"/>
    <w:rsid w:val="004F6AAC"/>
    <w:rsid w:val="00512F2D"/>
    <w:rsid w:val="0053443A"/>
    <w:rsid w:val="00570FBB"/>
    <w:rsid w:val="00583B82"/>
    <w:rsid w:val="00587A70"/>
    <w:rsid w:val="005923AC"/>
    <w:rsid w:val="005B1D94"/>
    <w:rsid w:val="005D5149"/>
    <w:rsid w:val="005E656F"/>
    <w:rsid w:val="00622A4A"/>
    <w:rsid w:val="00644D11"/>
    <w:rsid w:val="00667021"/>
    <w:rsid w:val="006974E1"/>
    <w:rsid w:val="006C0896"/>
    <w:rsid w:val="006D33C0"/>
    <w:rsid w:val="006F513E"/>
    <w:rsid w:val="00712732"/>
    <w:rsid w:val="007252FD"/>
    <w:rsid w:val="00736D04"/>
    <w:rsid w:val="00793FEE"/>
    <w:rsid w:val="007C0139"/>
    <w:rsid w:val="007D45A1"/>
    <w:rsid w:val="007E26D7"/>
    <w:rsid w:val="007F564D"/>
    <w:rsid w:val="00804FAE"/>
    <w:rsid w:val="00807A85"/>
    <w:rsid w:val="00821925"/>
    <w:rsid w:val="008329EB"/>
    <w:rsid w:val="008527AC"/>
    <w:rsid w:val="00864371"/>
    <w:rsid w:val="0087060A"/>
    <w:rsid w:val="008960FF"/>
    <w:rsid w:val="008B1201"/>
    <w:rsid w:val="008B63DD"/>
    <w:rsid w:val="008D5CE8"/>
    <w:rsid w:val="008F16F7"/>
    <w:rsid w:val="009164BA"/>
    <w:rsid w:val="009166BD"/>
    <w:rsid w:val="00941C64"/>
    <w:rsid w:val="00953D91"/>
    <w:rsid w:val="00977AAE"/>
    <w:rsid w:val="00986CA6"/>
    <w:rsid w:val="00996E56"/>
    <w:rsid w:val="00997268"/>
    <w:rsid w:val="009C2BB5"/>
    <w:rsid w:val="009F1541"/>
    <w:rsid w:val="00A121C6"/>
    <w:rsid w:val="00A12667"/>
    <w:rsid w:val="00A14581"/>
    <w:rsid w:val="00A14917"/>
    <w:rsid w:val="00A20E4C"/>
    <w:rsid w:val="00A27EAE"/>
    <w:rsid w:val="00A433DD"/>
    <w:rsid w:val="00A45437"/>
    <w:rsid w:val="00A45449"/>
    <w:rsid w:val="00A45A28"/>
    <w:rsid w:val="00A47413"/>
    <w:rsid w:val="00A5559C"/>
    <w:rsid w:val="00A61448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A0878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A1094"/>
    <w:rsid w:val="00DC1675"/>
    <w:rsid w:val="00DE32AC"/>
    <w:rsid w:val="00E1407A"/>
    <w:rsid w:val="00E318B9"/>
    <w:rsid w:val="00E4358B"/>
    <w:rsid w:val="00E50BDE"/>
    <w:rsid w:val="00E774CD"/>
    <w:rsid w:val="00E77E1D"/>
    <w:rsid w:val="00E8317B"/>
    <w:rsid w:val="00EA23AE"/>
    <w:rsid w:val="00EB0778"/>
    <w:rsid w:val="00ED75B6"/>
    <w:rsid w:val="00EF1F0E"/>
    <w:rsid w:val="00F156F4"/>
    <w:rsid w:val="00F91390"/>
    <w:rsid w:val="00F93E3B"/>
    <w:rsid w:val="00FA6223"/>
    <w:rsid w:val="00FA67E1"/>
    <w:rsid w:val="00FC0032"/>
    <w:rsid w:val="00FE571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2021-06-30T07:03:00Z</dcterms:created>
  <dcterms:modified xsi:type="dcterms:W3CDTF">2021-06-30T07:03:00Z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