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10772"/>
      </w:tblGrid>
      <w:tr w:rsidR="004C2689" w:rsidRPr="00A14917" w14:paraId="3A1C8528" w14:textId="77777777" w:rsidTr="00684356">
        <w:tc>
          <w:tcPr>
            <w:tcW w:w="5000" w:type="pct"/>
          </w:tcPr>
          <w:p w14:paraId="4DE56BFD" w14:textId="0814D898" w:rsidR="004C2689" w:rsidRPr="00A14917" w:rsidRDefault="00A61448" w:rsidP="00684356">
            <w:pPr>
              <w:pStyle w:val="Months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val="en-US"/>
              </w:rPr>
            </w:pPr>
            <w:r w:rsidRPr="00A14917">
              <w:rPr>
                <w:rFonts w:ascii="Arial Narrow" w:hAnsi="Arial Narrow" w:cs="Calibri"/>
                <w:b/>
                <w:bCs/>
                <w:noProof/>
                <w:color w:val="auto"/>
                <w:sz w:val="56"/>
                <w:szCs w:val="56"/>
                <w:lang w:val="en-US" w:bidi="ru-RU"/>
              </w:rPr>
              <w:t>ΣΕΠΤΕΜΒΡΙΟΣ</w:t>
            </w:r>
            <w:r w:rsidR="004C2689" w:rsidRPr="00A14917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val="en-US" w:bidi="ru-RU"/>
              </w:rPr>
              <w:t xml:space="preserve"> </w: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13858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t>2022</w: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491"/>
              <w:gridCol w:w="1511"/>
              <w:gridCol w:w="1511"/>
              <w:gridCol w:w="1511"/>
              <w:gridCol w:w="1511"/>
              <w:gridCol w:w="1511"/>
              <w:gridCol w:w="1490"/>
            </w:tblGrid>
            <w:tr w:rsidR="004C2689" w:rsidRPr="00A14917" w14:paraId="7655774D" w14:textId="77777777" w:rsidTr="00A14917">
              <w:trPr>
                <w:trHeight w:val="284"/>
              </w:trPr>
              <w:tc>
                <w:tcPr>
                  <w:tcW w:w="708" w:type="pct"/>
                  <w:shd w:val="clear" w:color="auto" w:fill="F2F2F2" w:themeFill="background1" w:themeFillShade="F2"/>
                  <w:vAlign w:val="center"/>
                </w:tcPr>
                <w:p w14:paraId="756C98EE" w14:textId="6754633B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ΚΥΡΙΑΚΗ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6233E25D" w14:textId="6D65FDCC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ΔΕΥΤΕΡΑ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7B7FE605" w14:textId="1D04F572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ΤΡΙΤΗ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74A83EA8" w14:textId="09D80A52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ΤΕΤΑΡΤΗ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7578A226" w14:textId="76391DB9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ΠΕΜΠΤΗ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2FF17408" w14:textId="4FFD5849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ΠΑΡΑΣΚΕΥΗ</w:t>
                  </w:r>
                </w:p>
              </w:tc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5CFD23DB" w14:textId="515E47BE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ΣΑΒΒΑΤΟ</w:t>
                  </w:r>
                </w:p>
              </w:tc>
            </w:tr>
            <w:tr w:rsidR="004C2689" w:rsidRPr="00A14917" w14:paraId="7C8CE851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47CEB0A5" w14:textId="78242BF2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MonthStart9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воскресенье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" 1 ""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F5B8487" w14:textId="266FBA0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MonthStart9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понедельник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4F82009" w14:textId="1713D5A0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MonthStart9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DF1CFD0" w14:textId="134F9B1A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MonthStart9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среда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0BE3089" w14:textId="59407676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MonthStart9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B58C6AC" w14:textId="4F1D8D1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MonthStart9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07CA723B" w14:textId="6E096222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MonthStart9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33407B8F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44B9760B" w14:textId="0E31039D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9F25F56" w14:textId="692D598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24029D5" w14:textId="634A75B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2917DB5" w14:textId="19E7366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29084D6" w14:textId="10016A28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D44EEDF" w14:textId="6B06725C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288C8E6C" w14:textId="4406A8D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2E805B34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4BD0EAE0" w14:textId="6FD5450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8CF699F" w14:textId="2C3FF9A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813AEDC" w14:textId="01F1618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6280D4E" w14:textId="21BC2B1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9934BF1" w14:textId="4067077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2D537E4" w14:textId="69480B92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18CDE96B" w14:textId="31E04752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501A79F9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0D37AF9D" w14:textId="60891B5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C58C5B8" w14:textId="25D29C7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4A5F9B6" w14:textId="7FA19D1A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E699B1A" w14:textId="1B33F22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4700212" w14:textId="66E26EC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80C4D46" w14:textId="6397918D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2AFD3D04" w14:textId="4D014E15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17863831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22C63627" w14:textId="0B17B92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91830D7" w14:textId="7FA4D5A5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0166433" w14:textId="531AF12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60EC5EE" w14:textId="2054215C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FCC074A" w14:textId="6101E87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14074D4" w14:textId="16DD0415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30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00CEC5C8" w14:textId="472BE730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5D8B7440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13265B90" w14:textId="51EA3B2C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1936549" w14:textId="3595DF6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MonthEnd9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EA18C08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685DD48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886ECD8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B390491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05711050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</w:p>
              </w:tc>
            </w:tr>
          </w:tbl>
          <w:p w14:paraId="49F79504" w14:textId="77777777" w:rsidR="004C2689" w:rsidRPr="00A14917" w:rsidRDefault="004C2689" w:rsidP="00684356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  <w:lang w:val="en-US" w:bidi="ru-RU"/>
              </w:rPr>
            </w:pPr>
          </w:p>
        </w:tc>
      </w:tr>
      <w:tr w:rsidR="004C2689" w:rsidRPr="00A14917" w14:paraId="10CC706B" w14:textId="77777777" w:rsidTr="00684356">
        <w:tc>
          <w:tcPr>
            <w:tcW w:w="5000" w:type="pct"/>
          </w:tcPr>
          <w:p w14:paraId="732D2D0A" w14:textId="578E8AA7" w:rsidR="004C2689" w:rsidRPr="00A14917" w:rsidRDefault="00A61448" w:rsidP="00684356">
            <w:pPr>
              <w:pStyle w:val="Months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val="en-US"/>
              </w:rPr>
            </w:pPr>
            <w:r w:rsidRPr="00A14917">
              <w:rPr>
                <w:rFonts w:ascii="Arial Narrow" w:hAnsi="Arial Narrow" w:cs="Calibri"/>
                <w:b/>
                <w:bCs/>
                <w:noProof/>
                <w:color w:val="auto"/>
                <w:sz w:val="56"/>
                <w:szCs w:val="56"/>
                <w:lang w:val="en-US" w:bidi="ru-RU"/>
              </w:rPr>
              <w:t>ΟΚΤΩΒΡΙΟΣ</w:t>
            </w:r>
            <w:r w:rsidR="004C2689" w:rsidRPr="00A14917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val="en-US" w:bidi="ru-RU"/>
              </w:rPr>
              <w:t xml:space="preserve"> </w: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13858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t>2022</w: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491"/>
              <w:gridCol w:w="1511"/>
              <w:gridCol w:w="1511"/>
              <w:gridCol w:w="1511"/>
              <w:gridCol w:w="1511"/>
              <w:gridCol w:w="1511"/>
              <w:gridCol w:w="1490"/>
            </w:tblGrid>
            <w:tr w:rsidR="004C2689" w:rsidRPr="00A14917" w14:paraId="0D7F5C29" w14:textId="77777777" w:rsidTr="00A14917">
              <w:trPr>
                <w:trHeight w:val="284"/>
              </w:trPr>
              <w:tc>
                <w:tcPr>
                  <w:tcW w:w="708" w:type="pct"/>
                  <w:shd w:val="clear" w:color="auto" w:fill="F2F2F2" w:themeFill="background1" w:themeFillShade="F2"/>
                  <w:vAlign w:val="center"/>
                </w:tcPr>
                <w:p w14:paraId="2725CCD9" w14:textId="77606289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ΚΥΡΙΑΚΗ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7030702E" w14:textId="621164DD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ΔΕΥΤΕΡΑ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0D4C7C44" w14:textId="20729F1A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ΤΡΙΤΗ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4A47F161" w14:textId="57171841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ΤΕΤΑΡΤΗ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4503E450" w14:textId="2117F080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ΠΕΜΠΤΗ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415AB53E" w14:textId="7AFBF0D3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ΠΑΡΑΣΚΕΥΗ</w:t>
                  </w:r>
                </w:p>
              </w:tc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4FE7DFBE" w14:textId="130F6A7A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ΣΑΒΒΑΤΟ</w:t>
                  </w:r>
                </w:p>
              </w:tc>
            </w:tr>
            <w:tr w:rsidR="004C2689" w:rsidRPr="00A14917" w14:paraId="5DC4FC58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69FF4617" w14:textId="76E64C61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воскресенье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" 1 ""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130DF37" w14:textId="2FC20F8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понедельник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AEFE1F3" w14:textId="6E1C0A51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FBBFE1E" w14:textId="629814F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среда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A10BE36" w14:textId="6371D121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F5DD418" w14:textId="6CDCB4A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1D9E5238" w14:textId="5AD7B07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MonthStart10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644EBA5C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6911992D" w14:textId="7B3215F1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32E520D" w14:textId="252B638D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30E9C7C" w14:textId="103C81C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295F9C4" w14:textId="5E44C12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E9BC14D" w14:textId="6738C92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8538370" w14:textId="58E2922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26E618B6" w14:textId="20EA511E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1FF42542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3B5036C3" w14:textId="462A8DE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F519A6E" w14:textId="3DDE39C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89E1B4B" w14:textId="68D828C0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489E1F6" w14:textId="6B516185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8AE92C6" w14:textId="0B0257B6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C41B23D" w14:textId="30F52E4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4F5F8EBF" w14:textId="33D8295A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75E7DD42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74460FB8" w14:textId="3F53FE5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ED5EF45" w14:textId="1D6FDD18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048F36C" w14:textId="73FD118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9AF4967" w14:textId="069E06BA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49FE615" w14:textId="52D1758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54AA29A" w14:textId="6B11072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6B4CA1CB" w14:textId="7DC83991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0243348A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5B201833" w14:textId="75CA23BE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94D33AA" w14:textId="5179E75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1C40A7A" w14:textId="0A5742DD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8D2BEC3" w14:textId="45344100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7ED33E1" w14:textId="227EF18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1EC0E16" w14:textId="484CBF56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07E5498C" w14:textId="7D08039D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2F8DD6F6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674339D8" w14:textId="27F3B525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30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90EF7A7" w14:textId="6596663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MonthEnd10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31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E3F8686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618C01D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E8ECEB5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79CDC1B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37B4D64B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</w:p>
              </w:tc>
            </w:tr>
          </w:tbl>
          <w:p w14:paraId="6F7C5B6E" w14:textId="77777777" w:rsidR="004C2689" w:rsidRPr="00A14917" w:rsidRDefault="004C2689" w:rsidP="00684356">
            <w:pPr>
              <w:pStyle w:val="Months"/>
              <w:jc w:val="center"/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val="en-US" w:bidi="ru-RU"/>
              </w:rPr>
            </w:pPr>
          </w:p>
        </w:tc>
      </w:tr>
      <w:tr w:rsidR="004C2689" w:rsidRPr="00A14917" w14:paraId="11614920" w14:textId="77777777" w:rsidTr="00684356">
        <w:tc>
          <w:tcPr>
            <w:tcW w:w="5000" w:type="pct"/>
          </w:tcPr>
          <w:p w14:paraId="0E016A41" w14:textId="5C47E2CC" w:rsidR="004C2689" w:rsidRPr="00A14917" w:rsidRDefault="00A61448" w:rsidP="00684356">
            <w:pPr>
              <w:pStyle w:val="Months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val="en-US"/>
              </w:rPr>
            </w:pPr>
            <w:r w:rsidRPr="00A14917">
              <w:rPr>
                <w:rFonts w:ascii="Arial Narrow" w:hAnsi="Arial Narrow" w:cs="Calibri"/>
                <w:b/>
                <w:bCs/>
                <w:noProof/>
                <w:color w:val="auto"/>
                <w:sz w:val="56"/>
                <w:szCs w:val="56"/>
                <w:lang w:val="en-US" w:bidi="ru-RU"/>
              </w:rPr>
              <w:t>ΝΟΕΜΒΡΙΟΣ</w:t>
            </w:r>
            <w:r w:rsidR="004C2689" w:rsidRPr="00A14917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val="en-US" w:bidi="ru-RU"/>
              </w:rPr>
              <w:t xml:space="preserve"> </w: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 MonthStart1 \@  yyyy   \* MERGEFORMAT </w:instrTex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C13858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t>2022</w:t>
            </w:r>
            <w:r w:rsidR="004C2689" w:rsidRPr="00A14917">
              <w:rPr>
                <w:rFonts w:ascii="Arial Narrow" w:hAnsi="Arial Narrow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  <w:tbl>
            <w:tblPr>
              <w:tblStyle w:val="CalendarTable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491"/>
              <w:gridCol w:w="1511"/>
              <w:gridCol w:w="1511"/>
              <w:gridCol w:w="1511"/>
              <w:gridCol w:w="1511"/>
              <w:gridCol w:w="1511"/>
              <w:gridCol w:w="1490"/>
            </w:tblGrid>
            <w:tr w:rsidR="004C2689" w:rsidRPr="00A14917" w14:paraId="14AFB1FE" w14:textId="77777777" w:rsidTr="00A14917">
              <w:trPr>
                <w:trHeight w:val="284"/>
              </w:trPr>
              <w:tc>
                <w:tcPr>
                  <w:tcW w:w="708" w:type="pct"/>
                  <w:shd w:val="clear" w:color="auto" w:fill="F2F2F2" w:themeFill="background1" w:themeFillShade="F2"/>
                  <w:vAlign w:val="center"/>
                </w:tcPr>
                <w:p w14:paraId="6755E79F" w14:textId="70EA0534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ΚΥΡΙΑΚΗ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65A3BED0" w14:textId="4396D0B0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ΔΕΥΤΕΡΑ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55DC1BA9" w14:textId="238AA2FE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ΤΡΙΤΗ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781E0406" w14:textId="2673BA54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ΤΕΤΑΡΤΗ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328D4E05" w14:textId="6E5599DF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ΠΕΜΠΤΗ</w:t>
                  </w:r>
                </w:p>
              </w:tc>
              <w:tc>
                <w:tcPr>
                  <w:tcW w:w="717" w:type="pct"/>
                  <w:shd w:val="clear" w:color="auto" w:fill="F2F2F2" w:themeFill="background1" w:themeFillShade="F2"/>
                  <w:vAlign w:val="center"/>
                </w:tcPr>
                <w:p w14:paraId="71F6E8C2" w14:textId="36A33E3D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auto"/>
                      <w:sz w:val="20"/>
                      <w:szCs w:val="20"/>
                      <w:lang w:bidi="ru-RU"/>
                    </w:rPr>
                    <w:t>ΠΑΡΑΣΚΕΥΗ</w:t>
                  </w:r>
                </w:p>
              </w:tc>
              <w:tc>
                <w:tcPr>
                  <w:tcW w:w="707" w:type="pct"/>
                  <w:shd w:val="clear" w:color="auto" w:fill="F2F2F2" w:themeFill="background1" w:themeFillShade="F2"/>
                  <w:vAlign w:val="center"/>
                </w:tcPr>
                <w:p w14:paraId="284C5D9A" w14:textId="7CCB8F9F" w:rsidR="004C2689" w:rsidRPr="00A14917" w:rsidRDefault="00A61448" w:rsidP="00684356">
                  <w:pPr>
                    <w:pStyle w:val="Days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  <w:r w:rsidRPr="00A14917">
                    <w:rPr>
                      <w:rFonts w:ascii="Arial Narrow" w:hAnsi="Arial Narrow" w:cs="Arial"/>
                      <w:b/>
                      <w:bCs/>
                      <w:color w:val="FF0000"/>
                      <w:sz w:val="20"/>
                      <w:szCs w:val="20"/>
                      <w:lang w:bidi="ru-RU"/>
                    </w:rPr>
                    <w:t>ΣΑΒΒΑΤΟ</w:t>
                  </w:r>
                </w:p>
              </w:tc>
            </w:tr>
            <w:tr w:rsidR="004C2689" w:rsidRPr="00A14917" w14:paraId="7E6DDDC5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334C16F8" w14:textId="1AEBDEBA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MonthStart11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воскресенье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" 1 ""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919FCB1" w14:textId="1950EC8D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MonthStart11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понедельник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44FFC88D" w14:textId="2947D271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MonthStart11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3BD902F" w14:textId="228A14F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MonthStart11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среда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1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A510F13" w14:textId="0EF050E6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MonthStart11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четверг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2BC27FD" w14:textId="70485A1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MonthStart11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пятница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1756F7D1" w14:textId="30EAABCC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MonthStart11 \@ dddd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вторник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“</w:instrText>
                  </w:r>
                  <w:r w:rsidRPr="00A14917">
                    <w:rPr>
                      <w:rFonts w:ascii="Arial Narrow" w:hAnsi="Arial Narrow" w:cs="Calibri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суббота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" 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4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&lt;&gt; 0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59577495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57E1CE65" w14:textId="2A18F54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=G2+1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CB7CE0A" w14:textId="3F00C7E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26804D7" w14:textId="359D8EB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B8E7037" w14:textId="3B47D230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273CC18" w14:textId="2A35D90E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F6984AB" w14:textId="6F1019EE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4E1366B1" w14:textId="6F1AD1AE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493C9A9E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0B2061A2" w14:textId="38F7FCC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=G3+1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44E2DBC" w14:textId="50B6B1D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763D73BD" w14:textId="12CB605E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E8E0FF9" w14:textId="73BD4262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B07961B" w14:textId="6536F039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D164AB3" w14:textId="37C95CB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18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2B3C740B" w14:textId="388F715C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19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522DF4E0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35048A52" w14:textId="03A4474E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=G4+1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A3B4D59" w14:textId="2D26C9FF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21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201315D8" w14:textId="1D4981FA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22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739B006" w14:textId="750A0C08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23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B22A4A2" w14:textId="4C2F521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24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B129526" w14:textId="372A8675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25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32F0926C" w14:textId="268AF6F2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26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117A0AED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481825B1" w14:textId="163C4623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=G5+1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t>27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16ADBDA" w14:textId="2BD6E5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28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5B813141" w14:textId="212D309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=B6+1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29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64B7C82" w14:textId="3EEB2C1D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=C6+1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t>30</w: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8F43E4D" w14:textId="438432A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=D6+1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D06D6DA" w14:textId="1347581C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28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=E6+1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3A6D62F4" w14:textId="28DA395B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=F6+1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</w:tr>
            <w:tr w:rsidR="004C2689" w:rsidRPr="00A14917" w14:paraId="0FC93F22" w14:textId="77777777" w:rsidTr="00684356">
              <w:trPr>
                <w:trHeight w:val="680"/>
              </w:trPr>
              <w:tc>
                <w:tcPr>
                  <w:tcW w:w="708" w:type="pct"/>
                  <w:tcMar>
                    <w:left w:w="57" w:type="dxa"/>
                  </w:tcMar>
                </w:tcPr>
                <w:p w14:paraId="1201E93D" w14:textId="599106C4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=G6+1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6E5D730B" w14:textId="5242BA72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="00C13858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 0,""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IF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29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&lt;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DocVariable MonthEnd11 \@ d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begin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=A7+1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 xml:space="preserve"> "" 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separate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instrText>30</w:instrText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  <w:r w:rsidRPr="00A14917"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2135B72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0BA7CE01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3F96A892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17" w:type="pct"/>
                  <w:tcMar>
                    <w:left w:w="57" w:type="dxa"/>
                  </w:tcMar>
                </w:tcPr>
                <w:p w14:paraId="11CDC953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52"/>
                      <w:szCs w:val="52"/>
                      <w:lang w:val="en-US"/>
                    </w:rPr>
                  </w:pPr>
                </w:p>
              </w:tc>
              <w:tc>
                <w:tcPr>
                  <w:tcW w:w="707" w:type="pct"/>
                  <w:tcMar>
                    <w:left w:w="57" w:type="dxa"/>
                  </w:tcMar>
                </w:tcPr>
                <w:p w14:paraId="1EB1384A" w14:textId="77777777" w:rsidR="004C2689" w:rsidRPr="00A14917" w:rsidRDefault="004C2689" w:rsidP="00A14917">
                  <w:pPr>
                    <w:pStyle w:val="Dates"/>
                    <w:ind w:right="57"/>
                    <w:jc w:val="right"/>
                    <w:rPr>
                      <w:rFonts w:ascii="Arial Narrow" w:hAnsi="Arial Narrow"/>
                      <w:b/>
                      <w:bCs/>
                      <w:noProof/>
                      <w:color w:val="FF0000"/>
                      <w:sz w:val="52"/>
                      <w:szCs w:val="52"/>
                      <w:lang w:val="en-US"/>
                    </w:rPr>
                  </w:pPr>
                </w:p>
              </w:tc>
            </w:tr>
          </w:tbl>
          <w:p w14:paraId="3687C36F" w14:textId="77777777" w:rsidR="004C2689" w:rsidRPr="00A14917" w:rsidRDefault="004C2689" w:rsidP="00684356">
            <w:pPr>
              <w:pStyle w:val="Months"/>
              <w:ind w:left="0"/>
              <w:jc w:val="center"/>
              <w:rPr>
                <w:rFonts w:ascii="Arial Narrow" w:hAnsi="Arial Narrow" w:cs="Calibri"/>
                <w:b/>
                <w:bCs/>
                <w:noProof/>
                <w:color w:val="auto"/>
                <w:sz w:val="28"/>
                <w:szCs w:val="28"/>
                <w:lang w:val="en-US" w:bidi="ru-RU"/>
              </w:rPr>
            </w:pPr>
          </w:p>
        </w:tc>
      </w:tr>
    </w:tbl>
    <w:p w14:paraId="2B3E424A" w14:textId="5FFF23E7" w:rsidR="00F93E3B" w:rsidRPr="00A14917" w:rsidRDefault="00F93E3B" w:rsidP="00622A4A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  <w:lang w:val="en-US"/>
        </w:rPr>
      </w:pPr>
    </w:p>
    <w:sectPr w:rsidR="00F93E3B" w:rsidRPr="00A14917" w:rsidSect="0053443A">
      <w:pgSz w:w="11906" w:h="16838" w:code="9"/>
      <w:pgMar w:top="227" w:right="567" w:bottom="340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5CC1328" w14:textId="77777777" w:rsidR="00895393" w:rsidRDefault="00895393">
      <w:pPr>
        <w:spacing w:after="0"/>
      </w:pPr>
      <w:r>
        <w:separator/>
      </w:r>
    </w:p>
  </w:endnote>
  <w:endnote w:type="continuationSeparator" w:id="0">
    <w:p w14:paraId="73593941" w14:textId="77777777" w:rsidR="00895393" w:rsidRDefault="008953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DC2333" w14:textId="77777777" w:rsidR="00895393" w:rsidRDefault="00895393">
      <w:pPr>
        <w:spacing w:after="0"/>
      </w:pPr>
      <w:r>
        <w:separator/>
      </w:r>
    </w:p>
  </w:footnote>
  <w:footnote w:type="continuationSeparator" w:id="0">
    <w:p w14:paraId="2B50B911" w14:textId="77777777" w:rsidR="00895393" w:rsidRDefault="008953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воскресенье"/>
  </w:docVars>
  <w:rsids>
    <w:rsidRoot w:val="00285C1D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D7BF6"/>
    <w:rsid w:val="001F4992"/>
    <w:rsid w:val="00211686"/>
    <w:rsid w:val="002549DD"/>
    <w:rsid w:val="002562E7"/>
    <w:rsid w:val="00285C1D"/>
    <w:rsid w:val="002C3AAE"/>
    <w:rsid w:val="002D6CC9"/>
    <w:rsid w:val="00302C5D"/>
    <w:rsid w:val="003327F5"/>
    <w:rsid w:val="00340CAF"/>
    <w:rsid w:val="003C0D41"/>
    <w:rsid w:val="003C325E"/>
    <w:rsid w:val="003E085C"/>
    <w:rsid w:val="003E7B3A"/>
    <w:rsid w:val="003F70D3"/>
    <w:rsid w:val="00416364"/>
    <w:rsid w:val="00431B29"/>
    <w:rsid w:val="00440416"/>
    <w:rsid w:val="00462EAD"/>
    <w:rsid w:val="0047429C"/>
    <w:rsid w:val="00482367"/>
    <w:rsid w:val="004A6170"/>
    <w:rsid w:val="004B2D3B"/>
    <w:rsid w:val="004C2689"/>
    <w:rsid w:val="004F6AAC"/>
    <w:rsid w:val="00512F2D"/>
    <w:rsid w:val="0053443A"/>
    <w:rsid w:val="00570FBB"/>
    <w:rsid w:val="00583B82"/>
    <w:rsid w:val="00587A70"/>
    <w:rsid w:val="005923AC"/>
    <w:rsid w:val="005B1D94"/>
    <w:rsid w:val="005D5149"/>
    <w:rsid w:val="005E656F"/>
    <w:rsid w:val="00622A4A"/>
    <w:rsid w:val="00644D11"/>
    <w:rsid w:val="00667021"/>
    <w:rsid w:val="006974E1"/>
    <w:rsid w:val="006C0896"/>
    <w:rsid w:val="006D33C0"/>
    <w:rsid w:val="006F513E"/>
    <w:rsid w:val="00712732"/>
    <w:rsid w:val="007252FD"/>
    <w:rsid w:val="00736D04"/>
    <w:rsid w:val="00793FEE"/>
    <w:rsid w:val="007C0139"/>
    <w:rsid w:val="007D45A1"/>
    <w:rsid w:val="007E26D7"/>
    <w:rsid w:val="007F564D"/>
    <w:rsid w:val="00804FAE"/>
    <w:rsid w:val="00807A85"/>
    <w:rsid w:val="00821925"/>
    <w:rsid w:val="008329EB"/>
    <w:rsid w:val="008527AC"/>
    <w:rsid w:val="00864371"/>
    <w:rsid w:val="0087060A"/>
    <w:rsid w:val="00895393"/>
    <w:rsid w:val="008960FF"/>
    <w:rsid w:val="008B1201"/>
    <w:rsid w:val="008B63DD"/>
    <w:rsid w:val="008D5CE8"/>
    <w:rsid w:val="008F16F7"/>
    <w:rsid w:val="009164BA"/>
    <w:rsid w:val="009166BD"/>
    <w:rsid w:val="00941C64"/>
    <w:rsid w:val="00953D91"/>
    <w:rsid w:val="00977AAE"/>
    <w:rsid w:val="00986CA6"/>
    <w:rsid w:val="00996E56"/>
    <w:rsid w:val="00997268"/>
    <w:rsid w:val="009C2BB5"/>
    <w:rsid w:val="009F1541"/>
    <w:rsid w:val="00A121C6"/>
    <w:rsid w:val="00A12667"/>
    <w:rsid w:val="00A14581"/>
    <w:rsid w:val="00A14917"/>
    <w:rsid w:val="00A20E4C"/>
    <w:rsid w:val="00A27EAE"/>
    <w:rsid w:val="00A433DD"/>
    <w:rsid w:val="00A45449"/>
    <w:rsid w:val="00A45A28"/>
    <w:rsid w:val="00A47413"/>
    <w:rsid w:val="00A5559C"/>
    <w:rsid w:val="00A61448"/>
    <w:rsid w:val="00AA1636"/>
    <w:rsid w:val="00AA23D3"/>
    <w:rsid w:val="00AA3C50"/>
    <w:rsid w:val="00AB56B7"/>
    <w:rsid w:val="00AE302A"/>
    <w:rsid w:val="00AE36BB"/>
    <w:rsid w:val="00B10C6B"/>
    <w:rsid w:val="00B37C7E"/>
    <w:rsid w:val="00B65B09"/>
    <w:rsid w:val="00B85583"/>
    <w:rsid w:val="00B9476B"/>
    <w:rsid w:val="00BA0878"/>
    <w:rsid w:val="00BB4093"/>
    <w:rsid w:val="00BC3952"/>
    <w:rsid w:val="00BE5AB8"/>
    <w:rsid w:val="00BF3C3E"/>
    <w:rsid w:val="00C13858"/>
    <w:rsid w:val="00C31DC7"/>
    <w:rsid w:val="00C32B94"/>
    <w:rsid w:val="00C44DFB"/>
    <w:rsid w:val="00C6519B"/>
    <w:rsid w:val="00C70F21"/>
    <w:rsid w:val="00C7354B"/>
    <w:rsid w:val="00C91863"/>
    <w:rsid w:val="00C91F9B"/>
    <w:rsid w:val="00CC233C"/>
    <w:rsid w:val="00DA1094"/>
    <w:rsid w:val="00DC1675"/>
    <w:rsid w:val="00DE32AC"/>
    <w:rsid w:val="00E1407A"/>
    <w:rsid w:val="00E318B9"/>
    <w:rsid w:val="00E4358B"/>
    <w:rsid w:val="00E50BDE"/>
    <w:rsid w:val="00E774CD"/>
    <w:rsid w:val="00E77E1D"/>
    <w:rsid w:val="00E8317B"/>
    <w:rsid w:val="00EA23AE"/>
    <w:rsid w:val="00EB0778"/>
    <w:rsid w:val="00ED75B6"/>
    <w:rsid w:val="00EF1F0E"/>
    <w:rsid w:val="00F156F4"/>
    <w:rsid w:val="00F91390"/>
    <w:rsid w:val="00F93E3B"/>
    <w:rsid w:val="00FA6223"/>
    <w:rsid w:val="00FA67E1"/>
    <w:rsid w:val="00FC0032"/>
    <w:rsid w:val="00FE571A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893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2021-06-30T07:03:00Z</dcterms:created>
  <dcterms:modified xsi:type="dcterms:W3CDTF">2021-06-30T07:03:00Z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